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126" w:rsidRPr="00EC6D05" w:rsidRDefault="00A25126" w:rsidP="00EC6D05">
      <w:r>
        <w:t xml:space="preserve"> </w:t>
      </w:r>
    </w:p>
    <w:p w:rsidR="00A25126" w:rsidRDefault="00A25126" w:rsidP="00B228DB">
      <w:pPr>
        <w:pStyle w:val="Overskrift1"/>
        <w:tabs>
          <w:tab w:val="left" w:pos="720"/>
          <w:tab w:val="left" w:pos="1440"/>
          <w:tab w:val="left" w:pos="2160"/>
          <w:tab w:val="left" w:pos="2880"/>
          <w:tab w:val="left" w:pos="3600"/>
          <w:tab w:val="left" w:pos="8370"/>
        </w:tabs>
      </w:pPr>
      <w:r>
        <w:t>MØTEINNKALLING</w:t>
      </w:r>
      <w:r>
        <w:tab/>
      </w:r>
      <w:r w:rsidR="00B228DB">
        <w:tab/>
      </w:r>
    </w:p>
    <w:p w:rsidR="00B8569E" w:rsidRPr="00B8569E" w:rsidRDefault="00B8569E" w:rsidP="00B8569E">
      <w:pPr>
        <w:pStyle w:val="MUItalic"/>
      </w:pPr>
      <w:bookmarkStart w:id="0" w:name="LED_UOFF"/>
      <w:bookmarkEnd w:id="0"/>
    </w:p>
    <w:p w:rsidR="00A25126" w:rsidRDefault="00912097">
      <w:pPr>
        <w:pStyle w:val="Overskrift1"/>
      </w:pPr>
      <w:r>
        <w:rPr>
          <w:noProof/>
        </w:rPr>
        <w:t>Kontrollutvalget i Holmestrand</w:t>
      </w:r>
    </w:p>
    <w:p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tc>
          <w:tcPr>
            <w:tcW w:w="1563" w:type="dxa"/>
          </w:tcPr>
          <w:p w:rsidR="00A25126" w:rsidRDefault="00A25126">
            <w:pPr>
              <w:rPr>
                <w:b/>
              </w:rPr>
            </w:pPr>
            <w:r>
              <w:rPr>
                <w:b/>
              </w:rPr>
              <w:t>Dato:</w:t>
            </w:r>
          </w:p>
        </w:tc>
        <w:tc>
          <w:tcPr>
            <w:tcW w:w="4782" w:type="dxa"/>
          </w:tcPr>
          <w:p w:rsidR="00A25126" w:rsidRPr="000D1398" w:rsidRDefault="00912097">
            <w:r>
              <w:rPr>
                <w:noProof/>
              </w:rPr>
              <w:t>29.10.2015 kl. 18:00</w:t>
            </w:r>
          </w:p>
        </w:tc>
        <w:tc>
          <w:tcPr>
            <w:tcW w:w="2670" w:type="dxa"/>
          </w:tcPr>
          <w:p w:rsidR="00A25126" w:rsidRDefault="00A25126"/>
        </w:tc>
      </w:tr>
      <w:tr w:rsidR="00A25126">
        <w:trPr>
          <w:trHeight w:val="128"/>
        </w:trPr>
        <w:tc>
          <w:tcPr>
            <w:tcW w:w="1563" w:type="dxa"/>
          </w:tcPr>
          <w:p w:rsidR="00A25126" w:rsidRDefault="00A25126">
            <w:pPr>
              <w:rPr>
                <w:b/>
              </w:rPr>
            </w:pPr>
            <w:r>
              <w:rPr>
                <w:b/>
              </w:rPr>
              <w:t>Sted:</w:t>
            </w:r>
          </w:p>
        </w:tc>
        <w:tc>
          <w:tcPr>
            <w:tcW w:w="4782" w:type="dxa"/>
          </w:tcPr>
          <w:p w:rsidR="00A25126" w:rsidRDefault="00912097">
            <w:r>
              <w:rPr>
                <w:noProof/>
              </w:rPr>
              <w:t>Kantina, Rådhuset</w:t>
            </w:r>
          </w:p>
        </w:tc>
        <w:tc>
          <w:tcPr>
            <w:tcW w:w="2670" w:type="dxa"/>
          </w:tcPr>
          <w:p w:rsidR="00A25126" w:rsidRDefault="00A25126"/>
        </w:tc>
      </w:tr>
      <w:tr w:rsidR="00A25126">
        <w:trPr>
          <w:trHeight w:val="128"/>
        </w:trPr>
        <w:tc>
          <w:tcPr>
            <w:tcW w:w="1563" w:type="dxa"/>
          </w:tcPr>
          <w:p w:rsidR="00A25126" w:rsidRDefault="00A25126">
            <w:pPr>
              <w:rPr>
                <w:b/>
              </w:rPr>
            </w:pPr>
            <w:r>
              <w:rPr>
                <w:b/>
              </w:rPr>
              <w:t>Arkivsak:</w:t>
            </w:r>
          </w:p>
        </w:tc>
        <w:tc>
          <w:tcPr>
            <w:tcW w:w="4782" w:type="dxa"/>
          </w:tcPr>
          <w:p w:rsidR="00A25126" w:rsidRDefault="00912097">
            <w:r>
              <w:rPr>
                <w:noProof/>
              </w:rPr>
              <w:t>15/00012</w:t>
            </w:r>
          </w:p>
        </w:tc>
        <w:tc>
          <w:tcPr>
            <w:tcW w:w="2670" w:type="dxa"/>
          </w:tcPr>
          <w:p w:rsidR="00A25126" w:rsidRDefault="00A25126"/>
        </w:tc>
      </w:tr>
      <w:tr w:rsidR="00A25126">
        <w:trPr>
          <w:trHeight w:val="127"/>
        </w:trPr>
        <w:tc>
          <w:tcPr>
            <w:tcW w:w="1563" w:type="dxa"/>
          </w:tcPr>
          <w:p w:rsidR="00A25126" w:rsidRDefault="00A25126">
            <w:pPr>
              <w:rPr>
                <w:b/>
              </w:rPr>
            </w:pPr>
            <w:r>
              <w:rPr>
                <w:b/>
              </w:rPr>
              <w:t>Arkivkode:</w:t>
            </w:r>
          </w:p>
        </w:tc>
        <w:tc>
          <w:tcPr>
            <w:tcW w:w="4782" w:type="dxa"/>
          </w:tcPr>
          <w:p w:rsidR="00A25126" w:rsidRDefault="00A25126">
            <w:bookmarkStart w:id="1" w:name="Arkivkode"/>
            <w:bookmarkEnd w:id="1"/>
          </w:p>
        </w:tc>
        <w:tc>
          <w:tcPr>
            <w:tcW w:w="2670" w:type="dxa"/>
          </w:tcPr>
          <w:p w:rsidR="00A25126" w:rsidRDefault="00A25126"/>
        </w:tc>
      </w:tr>
    </w:tbl>
    <w:p w:rsidR="00A25126" w:rsidRDefault="00A25126"/>
    <w:p w:rsidR="00A25126" w:rsidRDefault="00A25126"/>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Look w:val="0000" w:firstRow="0" w:lastRow="0" w:firstColumn="0" w:lastColumn="0" w:noHBand="0" w:noVBand="0"/>
      </w:tblPr>
      <w:tblGrid>
        <w:gridCol w:w="817"/>
        <w:gridCol w:w="1471"/>
        <w:gridCol w:w="5922"/>
        <w:gridCol w:w="1077"/>
      </w:tblGrid>
      <w:tr w:rsidR="00A25126">
        <w:tc>
          <w:tcPr>
            <w:tcW w:w="8208" w:type="dxa"/>
            <w:gridSpan w:val="3"/>
          </w:tcPr>
          <w:p w:rsidR="00A25126" w:rsidRDefault="00A25126">
            <w:pPr>
              <w:pStyle w:val="Overskrift3"/>
              <w:jc w:val="left"/>
            </w:pPr>
            <w:r>
              <w:t xml:space="preserve">SAKSKART </w:t>
            </w:r>
          </w:p>
        </w:tc>
        <w:tc>
          <w:tcPr>
            <w:tcW w:w="1079" w:type="dxa"/>
          </w:tcPr>
          <w:p w:rsidR="00A25126" w:rsidRDefault="00A25126">
            <w:pPr>
              <w:pStyle w:val="Overskrift3"/>
            </w:pPr>
            <w:r>
              <w:t>Side</w:t>
            </w:r>
          </w:p>
        </w:tc>
      </w:tr>
      <w:tr w:rsidR="00912097" w:rsidRPr="00912097" w:rsidTr="00912097">
        <w:trPr>
          <w:trHeight w:val="480"/>
        </w:trPr>
        <w:tc>
          <w:tcPr>
            <w:tcW w:w="9287" w:type="dxa"/>
            <w:gridSpan w:val="4"/>
            <w:vAlign w:val="center"/>
          </w:tcPr>
          <w:p w:rsidR="00912097" w:rsidRPr="00912097" w:rsidRDefault="00912097">
            <w:pPr>
              <w:jc w:val="center"/>
              <w:rPr>
                <w:b/>
              </w:rPr>
            </w:pPr>
            <w:bookmarkStart w:id="2" w:name="AGENDA_TABLE"/>
            <w:bookmarkEnd w:id="2"/>
            <w:r>
              <w:rPr>
                <w:b/>
              </w:rPr>
              <w:t>Saker til behandling</w:t>
            </w:r>
          </w:p>
        </w:tc>
      </w:tr>
      <w:tr w:rsidR="00912097" w:rsidRPr="00912097" w:rsidTr="00912097">
        <w:trPr>
          <w:trHeight w:val="240"/>
        </w:trPr>
        <w:tc>
          <w:tcPr>
            <w:tcW w:w="796" w:type="dxa"/>
            <w:vAlign w:val="center"/>
          </w:tcPr>
          <w:p w:rsidR="00912097" w:rsidRPr="00912097" w:rsidRDefault="00D56390">
            <w:hyperlink w:anchor="CaseRef200328" w:tooltip="Detaljer" w:history="1">
              <w:r w:rsidR="00912097">
                <w:rPr>
                  <w:rStyle w:val="Hyperkobling"/>
                </w:rPr>
                <w:t>15/15</w:t>
              </w:r>
            </w:hyperlink>
          </w:p>
        </w:tc>
        <w:tc>
          <w:tcPr>
            <w:tcW w:w="1472" w:type="dxa"/>
            <w:vAlign w:val="center"/>
          </w:tcPr>
          <w:p w:rsidR="00912097" w:rsidRPr="00912097" w:rsidRDefault="00912097">
            <w:r>
              <w:t>15/00012-1</w:t>
            </w:r>
          </w:p>
        </w:tc>
        <w:tc>
          <w:tcPr>
            <w:tcW w:w="5940" w:type="dxa"/>
            <w:vAlign w:val="center"/>
          </w:tcPr>
          <w:p w:rsidR="00912097" w:rsidRPr="00912097" w:rsidRDefault="00912097">
            <w:r>
              <w:t>Godkjenning av protokoll fra møte 21.05.15</w:t>
            </w:r>
          </w:p>
        </w:tc>
        <w:tc>
          <w:tcPr>
            <w:tcW w:w="1079" w:type="dxa"/>
            <w:vAlign w:val="center"/>
          </w:tcPr>
          <w:p w:rsidR="00912097" w:rsidRPr="00912097" w:rsidRDefault="00D56390">
            <w:pPr>
              <w:jc w:val="center"/>
            </w:pPr>
            <w:r>
              <w:fldChar w:fldCharType="begin"/>
            </w:r>
            <w:r>
              <w:instrText xml:space="preserve"> PAGEREF CaseRef200328 </w:instrText>
            </w:r>
            <w:r>
              <w:fldChar w:fldCharType="separate"/>
            </w:r>
            <w:r w:rsidR="00DD23A6">
              <w:rPr>
                <w:noProof/>
              </w:rPr>
              <w:t>2</w:t>
            </w:r>
            <w:r>
              <w:rPr>
                <w:noProof/>
              </w:rPr>
              <w:fldChar w:fldCharType="end"/>
            </w:r>
          </w:p>
        </w:tc>
      </w:tr>
      <w:tr w:rsidR="00912097" w:rsidRPr="00912097" w:rsidTr="00912097">
        <w:trPr>
          <w:trHeight w:val="240"/>
        </w:trPr>
        <w:tc>
          <w:tcPr>
            <w:tcW w:w="796" w:type="dxa"/>
            <w:vAlign w:val="center"/>
          </w:tcPr>
          <w:p w:rsidR="00912097" w:rsidRPr="00912097" w:rsidRDefault="00D56390">
            <w:hyperlink w:anchor="CaseRef200330" w:tooltip="Detaljer" w:history="1">
              <w:r w:rsidR="00912097">
                <w:rPr>
                  <w:rStyle w:val="Hyperkobling"/>
                </w:rPr>
                <w:t>16/15</w:t>
              </w:r>
            </w:hyperlink>
          </w:p>
        </w:tc>
        <w:tc>
          <w:tcPr>
            <w:tcW w:w="1472" w:type="dxa"/>
            <w:vAlign w:val="center"/>
          </w:tcPr>
          <w:p w:rsidR="00912097" w:rsidRPr="00912097" w:rsidRDefault="00912097">
            <w:r>
              <w:t>15/00095-1</w:t>
            </w:r>
          </w:p>
        </w:tc>
        <w:tc>
          <w:tcPr>
            <w:tcW w:w="5940" w:type="dxa"/>
            <w:vAlign w:val="center"/>
          </w:tcPr>
          <w:p w:rsidR="00912097" w:rsidRPr="00912097" w:rsidRDefault="00912097">
            <w:r>
              <w:t>Presentasjon - kontrollutvalg, revisjon og sekretariat</w:t>
            </w:r>
          </w:p>
        </w:tc>
        <w:tc>
          <w:tcPr>
            <w:tcW w:w="1079" w:type="dxa"/>
            <w:vAlign w:val="center"/>
          </w:tcPr>
          <w:p w:rsidR="00912097" w:rsidRPr="00912097" w:rsidRDefault="00D56390">
            <w:pPr>
              <w:jc w:val="center"/>
            </w:pPr>
            <w:r>
              <w:fldChar w:fldCharType="begin"/>
            </w:r>
            <w:r>
              <w:instrText xml:space="preserve"> PAGEREF CaseRef200330 </w:instrText>
            </w:r>
            <w:r>
              <w:fldChar w:fldCharType="separate"/>
            </w:r>
            <w:r w:rsidR="00DD23A6">
              <w:rPr>
                <w:noProof/>
              </w:rPr>
              <w:t>3</w:t>
            </w:r>
            <w:r>
              <w:rPr>
                <w:noProof/>
              </w:rPr>
              <w:fldChar w:fldCharType="end"/>
            </w:r>
          </w:p>
        </w:tc>
      </w:tr>
      <w:tr w:rsidR="00912097" w:rsidRPr="00912097" w:rsidTr="00912097">
        <w:trPr>
          <w:trHeight w:val="240"/>
        </w:trPr>
        <w:tc>
          <w:tcPr>
            <w:tcW w:w="796" w:type="dxa"/>
            <w:vAlign w:val="center"/>
          </w:tcPr>
          <w:p w:rsidR="00912097" w:rsidRPr="00912097" w:rsidRDefault="00D56390">
            <w:hyperlink w:anchor="CaseRef200332" w:tooltip="Detaljer" w:history="1">
              <w:r w:rsidR="00912097">
                <w:rPr>
                  <w:rStyle w:val="Hyperkobling"/>
                </w:rPr>
                <w:t>17/15</w:t>
              </w:r>
            </w:hyperlink>
          </w:p>
        </w:tc>
        <w:tc>
          <w:tcPr>
            <w:tcW w:w="1472" w:type="dxa"/>
            <w:vAlign w:val="center"/>
          </w:tcPr>
          <w:p w:rsidR="00912097" w:rsidRPr="00912097" w:rsidRDefault="00912097">
            <w:r>
              <w:t>15/00095-2</w:t>
            </w:r>
          </w:p>
        </w:tc>
        <w:tc>
          <w:tcPr>
            <w:tcW w:w="5940" w:type="dxa"/>
            <w:vAlign w:val="center"/>
          </w:tcPr>
          <w:p w:rsidR="00912097" w:rsidRPr="00912097" w:rsidRDefault="00912097">
            <w:r>
              <w:t>Praktisk informasjon - møter, utsendelser etc.</w:t>
            </w:r>
          </w:p>
        </w:tc>
        <w:tc>
          <w:tcPr>
            <w:tcW w:w="1079" w:type="dxa"/>
            <w:vAlign w:val="center"/>
          </w:tcPr>
          <w:p w:rsidR="00912097" w:rsidRPr="00912097" w:rsidRDefault="00D56390">
            <w:pPr>
              <w:jc w:val="center"/>
            </w:pPr>
            <w:r>
              <w:fldChar w:fldCharType="begin"/>
            </w:r>
            <w:r>
              <w:instrText xml:space="preserve"> PAGEREF CaseRef200332 </w:instrText>
            </w:r>
            <w:r>
              <w:fldChar w:fldCharType="separate"/>
            </w:r>
            <w:r w:rsidR="00DD23A6">
              <w:rPr>
                <w:noProof/>
              </w:rPr>
              <w:t>3</w:t>
            </w:r>
            <w:r>
              <w:rPr>
                <w:noProof/>
              </w:rPr>
              <w:fldChar w:fldCharType="end"/>
            </w:r>
          </w:p>
        </w:tc>
      </w:tr>
      <w:tr w:rsidR="00912097" w:rsidRPr="00912097" w:rsidTr="00912097">
        <w:trPr>
          <w:trHeight w:val="240"/>
        </w:trPr>
        <w:tc>
          <w:tcPr>
            <w:tcW w:w="796" w:type="dxa"/>
            <w:vAlign w:val="center"/>
          </w:tcPr>
          <w:p w:rsidR="00912097" w:rsidRPr="00912097" w:rsidRDefault="00D56390">
            <w:hyperlink w:anchor="CaseRef200334" w:tooltip="Detaljer" w:history="1">
              <w:r w:rsidR="00912097">
                <w:rPr>
                  <w:rStyle w:val="Hyperkobling"/>
                </w:rPr>
                <w:t>18/15</w:t>
              </w:r>
            </w:hyperlink>
          </w:p>
        </w:tc>
        <w:tc>
          <w:tcPr>
            <w:tcW w:w="1472" w:type="dxa"/>
            <w:vAlign w:val="center"/>
          </w:tcPr>
          <w:p w:rsidR="00912097" w:rsidRPr="00912097" w:rsidRDefault="00912097">
            <w:r>
              <w:t>15/00095-3</w:t>
            </w:r>
          </w:p>
        </w:tc>
        <w:tc>
          <w:tcPr>
            <w:tcW w:w="5940" w:type="dxa"/>
            <w:vAlign w:val="center"/>
          </w:tcPr>
          <w:p w:rsidR="00912097" w:rsidRPr="00912097" w:rsidRDefault="00912097">
            <w:r>
              <w:t>Kontrollutvalget - funksjon og oppgaver</w:t>
            </w:r>
          </w:p>
        </w:tc>
        <w:tc>
          <w:tcPr>
            <w:tcW w:w="1079" w:type="dxa"/>
            <w:vAlign w:val="center"/>
          </w:tcPr>
          <w:p w:rsidR="00912097" w:rsidRPr="00912097" w:rsidRDefault="00D56390">
            <w:pPr>
              <w:jc w:val="center"/>
            </w:pPr>
            <w:r>
              <w:fldChar w:fldCharType="begin"/>
            </w:r>
            <w:r>
              <w:instrText xml:space="preserve"> PAGEREF CaseRef200334 </w:instrText>
            </w:r>
            <w:r>
              <w:fldChar w:fldCharType="separate"/>
            </w:r>
            <w:r w:rsidR="00DD23A6">
              <w:rPr>
                <w:noProof/>
              </w:rPr>
              <w:t>3</w:t>
            </w:r>
            <w:r>
              <w:rPr>
                <w:noProof/>
              </w:rPr>
              <w:fldChar w:fldCharType="end"/>
            </w:r>
          </w:p>
        </w:tc>
      </w:tr>
      <w:tr w:rsidR="00912097" w:rsidRPr="00912097" w:rsidTr="00912097">
        <w:trPr>
          <w:trHeight w:val="240"/>
        </w:trPr>
        <w:tc>
          <w:tcPr>
            <w:tcW w:w="796" w:type="dxa"/>
            <w:vAlign w:val="center"/>
          </w:tcPr>
          <w:p w:rsidR="00912097" w:rsidRPr="00912097" w:rsidRDefault="00D56390">
            <w:hyperlink w:anchor="CaseRef200336" w:tooltip="Detaljer" w:history="1">
              <w:r w:rsidR="00912097">
                <w:rPr>
                  <w:rStyle w:val="Hyperkobling"/>
                </w:rPr>
                <w:t>19/15</w:t>
              </w:r>
            </w:hyperlink>
          </w:p>
        </w:tc>
        <w:tc>
          <w:tcPr>
            <w:tcW w:w="1472" w:type="dxa"/>
            <w:vAlign w:val="center"/>
          </w:tcPr>
          <w:p w:rsidR="00912097" w:rsidRPr="00912097" w:rsidRDefault="00912097">
            <w:r>
              <w:t>15/00099-1</w:t>
            </w:r>
          </w:p>
        </w:tc>
        <w:tc>
          <w:tcPr>
            <w:tcW w:w="5940" w:type="dxa"/>
            <w:vAlign w:val="center"/>
          </w:tcPr>
          <w:p w:rsidR="00912097" w:rsidRPr="00912097" w:rsidRDefault="00912097">
            <w:r>
              <w:t>Revisjonsplan 2015 Holmestrand kommune</w:t>
            </w:r>
          </w:p>
        </w:tc>
        <w:tc>
          <w:tcPr>
            <w:tcW w:w="1079" w:type="dxa"/>
            <w:vAlign w:val="center"/>
          </w:tcPr>
          <w:p w:rsidR="00912097" w:rsidRPr="00912097" w:rsidRDefault="00D56390">
            <w:pPr>
              <w:jc w:val="center"/>
            </w:pPr>
            <w:r>
              <w:fldChar w:fldCharType="begin"/>
            </w:r>
            <w:r>
              <w:instrText xml:space="preserve"> PAGEREF CaseRef200336 </w:instrText>
            </w:r>
            <w:r>
              <w:fldChar w:fldCharType="separate"/>
            </w:r>
            <w:r w:rsidR="00DD23A6">
              <w:rPr>
                <w:noProof/>
              </w:rPr>
              <w:t>3</w:t>
            </w:r>
            <w:r>
              <w:rPr>
                <w:noProof/>
              </w:rPr>
              <w:fldChar w:fldCharType="end"/>
            </w:r>
          </w:p>
        </w:tc>
      </w:tr>
      <w:tr w:rsidR="00912097" w:rsidRPr="00912097" w:rsidTr="00912097">
        <w:trPr>
          <w:trHeight w:val="240"/>
        </w:trPr>
        <w:tc>
          <w:tcPr>
            <w:tcW w:w="796" w:type="dxa"/>
            <w:vAlign w:val="center"/>
          </w:tcPr>
          <w:p w:rsidR="00912097" w:rsidRPr="00912097" w:rsidRDefault="00D56390">
            <w:hyperlink w:anchor="CaseRef200338" w:tooltip="Detaljer" w:history="1">
              <w:r w:rsidR="00912097">
                <w:rPr>
                  <w:rStyle w:val="Hyperkobling"/>
                </w:rPr>
                <w:t>20/15</w:t>
              </w:r>
            </w:hyperlink>
          </w:p>
        </w:tc>
        <w:tc>
          <w:tcPr>
            <w:tcW w:w="1472" w:type="dxa"/>
            <w:vAlign w:val="center"/>
          </w:tcPr>
          <w:p w:rsidR="00912097" w:rsidRPr="00912097" w:rsidRDefault="00912097">
            <w:r>
              <w:t>15/00097-1</w:t>
            </w:r>
          </w:p>
        </w:tc>
        <w:tc>
          <w:tcPr>
            <w:tcW w:w="5940" w:type="dxa"/>
            <w:vAlign w:val="center"/>
          </w:tcPr>
          <w:p w:rsidR="00912097" w:rsidRPr="00912097" w:rsidRDefault="00912097">
            <w:r>
              <w:t>Budsjett 2016 for tilsyn og kontroll i Holmestrand kommune</w:t>
            </w:r>
          </w:p>
        </w:tc>
        <w:tc>
          <w:tcPr>
            <w:tcW w:w="1079" w:type="dxa"/>
            <w:vAlign w:val="center"/>
          </w:tcPr>
          <w:p w:rsidR="00912097" w:rsidRPr="00912097" w:rsidRDefault="00D56390">
            <w:pPr>
              <w:jc w:val="center"/>
            </w:pPr>
            <w:r>
              <w:fldChar w:fldCharType="begin"/>
            </w:r>
            <w:r>
              <w:instrText xml:space="preserve"> PAGEREF CaseRef200338 </w:instrText>
            </w:r>
            <w:r>
              <w:fldChar w:fldCharType="separate"/>
            </w:r>
            <w:r w:rsidR="00DD23A6">
              <w:rPr>
                <w:noProof/>
              </w:rPr>
              <w:t>3</w:t>
            </w:r>
            <w:r>
              <w:rPr>
                <w:noProof/>
              </w:rPr>
              <w:fldChar w:fldCharType="end"/>
            </w:r>
          </w:p>
        </w:tc>
      </w:tr>
      <w:tr w:rsidR="00912097" w:rsidRPr="00912097" w:rsidTr="00912097">
        <w:trPr>
          <w:trHeight w:val="240"/>
        </w:trPr>
        <w:tc>
          <w:tcPr>
            <w:tcW w:w="796" w:type="dxa"/>
            <w:vAlign w:val="center"/>
          </w:tcPr>
          <w:p w:rsidR="00912097" w:rsidRPr="00912097" w:rsidRDefault="00D56390">
            <w:hyperlink w:anchor="CaseRef200340" w:tooltip="Detaljer" w:history="1">
              <w:r w:rsidR="00912097">
                <w:rPr>
                  <w:rStyle w:val="Hyperkobling"/>
                </w:rPr>
                <w:t>21/15</w:t>
              </w:r>
            </w:hyperlink>
          </w:p>
        </w:tc>
        <w:tc>
          <w:tcPr>
            <w:tcW w:w="1472" w:type="dxa"/>
            <w:vAlign w:val="center"/>
          </w:tcPr>
          <w:p w:rsidR="00912097" w:rsidRPr="00912097" w:rsidRDefault="00912097">
            <w:r>
              <w:t>15/00095-4</w:t>
            </w:r>
          </w:p>
        </w:tc>
        <w:tc>
          <w:tcPr>
            <w:tcW w:w="5940" w:type="dxa"/>
            <w:vAlign w:val="center"/>
          </w:tcPr>
          <w:p w:rsidR="00912097" w:rsidRPr="00912097" w:rsidRDefault="00912097">
            <w:r>
              <w:t>Valg av representant og vararepresentant til styret i VIKS</w:t>
            </w:r>
          </w:p>
        </w:tc>
        <w:tc>
          <w:tcPr>
            <w:tcW w:w="1079" w:type="dxa"/>
            <w:vAlign w:val="center"/>
          </w:tcPr>
          <w:p w:rsidR="00912097" w:rsidRPr="00912097" w:rsidRDefault="00D56390">
            <w:pPr>
              <w:jc w:val="center"/>
            </w:pPr>
            <w:r>
              <w:fldChar w:fldCharType="begin"/>
            </w:r>
            <w:r>
              <w:instrText xml:space="preserve"> PAGEREF CaseRef200340 </w:instrText>
            </w:r>
            <w:r>
              <w:fldChar w:fldCharType="separate"/>
            </w:r>
            <w:r w:rsidR="00DD23A6">
              <w:rPr>
                <w:noProof/>
              </w:rPr>
              <w:t>3</w:t>
            </w:r>
            <w:r>
              <w:rPr>
                <w:noProof/>
              </w:rPr>
              <w:fldChar w:fldCharType="end"/>
            </w:r>
          </w:p>
        </w:tc>
      </w:tr>
      <w:tr w:rsidR="00912097" w:rsidRPr="00912097" w:rsidTr="00912097">
        <w:trPr>
          <w:trHeight w:val="240"/>
        </w:trPr>
        <w:tc>
          <w:tcPr>
            <w:tcW w:w="796" w:type="dxa"/>
            <w:vAlign w:val="center"/>
          </w:tcPr>
          <w:p w:rsidR="00912097" w:rsidRPr="00912097" w:rsidRDefault="00D56390">
            <w:hyperlink w:anchor="CaseRef200342" w:tooltip="Detaljer" w:history="1">
              <w:r w:rsidR="00912097">
                <w:rPr>
                  <w:rStyle w:val="Hyperkobling"/>
                </w:rPr>
                <w:t>22/15</w:t>
              </w:r>
            </w:hyperlink>
          </w:p>
        </w:tc>
        <w:tc>
          <w:tcPr>
            <w:tcW w:w="1472" w:type="dxa"/>
            <w:vAlign w:val="center"/>
          </w:tcPr>
          <w:p w:rsidR="00912097" w:rsidRPr="00912097" w:rsidRDefault="00912097">
            <w:r>
              <w:t>15/00095-5</w:t>
            </w:r>
          </w:p>
        </w:tc>
        <w:tc>
          <w:tcPr>
            <w:tcW w:w="5940" w:type="dxa"/>
            <w:vAlign w:val="center"/>
          </w:tcPr>
          <w:p w:rsidR="00912097" w:rsidRPr="00912097" w:rsidRDefault="00912097">
            <w:r>
              <w:t>Referatsaker</w:t>
            </w:r>
          </w:p>
        </w:tc>
        <w:tc>
          <w:tcPr>
            <w:tcW w:w="1079" w:type="dxa"/>
            <w:vAlign w:val="center"/>
          </w:tcPr>
          <w:p w:rsidR="00912097" w:rsidRPr="00912097" w:rsidRDefault="00D56390">
            <w:pPr>
              <w:jc w:val="center"/>
            </w:pPr>
            <w:r>
              <w:fldChar w:fldCharType="begin"/>
            </w:r>
            <w:r>
              <w:instrText xml:space="preserve"> PAGEREF CaseRef200342 </w:instrText>
            </w:r>
            <w:r>
              <w:fldChar w:fldCharType="separate"/>
            </w:r>
            <w:r w:rsidR="00DD23A6">
              <w:rPr>
                <w:noProof/>
              </w:rPr>
              <w:t>3</w:t>
            </w:r>
            <w:r>
              <w:rPr>
                <w:noProof/>
              </w:rPr>
              <w:fldChar w:fldCharType="end"/>
            </w:r>
          </w:p>
        </w:tc>
      </w:tr>
      <w:tr w:rsidR="00912097" w:rsidRPr="00912097" w:rsidTr="00912097">
        <w:trPr>
          <w:trHeight w:val="240"/>
        </w:trPr>
        <w:tc>
          <w:tcPr>
            <w:tcW w:w="796" w:type="dxa"/>
            <w:vAlign w:val="center"/>
          </w:tcPr>
          <w:p w:rsidR="00912097" w:rsidRPr="00912097" w:rsidRDefault="00D56390">
            <w:hyperlink w:anchor="CaseRef200344" w:tooltip="Detaljer" w:history="1">
              <w:r w:rsidR="00912097">
                <w:rPr>
                  <w:rStyle w:val="Hyperkobling"/>
                </w:rPr>
                <w:t>23/15</w:t>
              </w:r>
            </w:hyperlink>
          </w:p>
        </w:tc>
        <w:tc>
          <w:tcPr>
            <w:tcW w:w="1472" w:type="dxa"/>
            <w:vAlign w:val="center"/>
          </w:tcPr>
          <w:p w:rsidR="00912097" w:rsidRPr="00912097" w:rsidRDefault="00912097">
            <w:r>
              <w:t>15/00095-6</w:t>
            </w:r>
          </w:p>
        </w:tc>
        <w:tc>
          <w:tcPr>
            <w:tcW w:w="5940" w:type="dxa"/>
            <w:vAlign w:val="center"/>
          </w:tcPr>
          <w:p w:rsidR="00912097" w:rsidRPr="00912097" w:rsidRDefault="00912097">
            <w:r>
              <w:t>Eventuelt 29.10.15</w:t>
            </w:r>
          </w:p>
        </w:tc>
        <w:tc>
          <w:tcPr>
            <w:tcW w:w="1079" w:type="dxa"/>
            <w:vAlign w:val="center"/>
          </w:tcPr>
          <w:p w:rsidR="00912097" w:rsidRPr="00912097" w:rsidRDefault="00D56390">
            <w:pPr>
              <w:jc w:val="center"/>
            </w:pPr>
            <w:r>
              <w:fldChar w:fldCharType="begin"/>
            </w:r>
            <w:r>
              <w:instrText xml:space="preserve"> PAGEREF CaseRef200344 </w:instrText>
            </w:r>
            <w:r>
              <w:fldChar w:fldCharType="separate"/>
            </w:r>
            <w:r w:rsidR="00DD23A6">
              <w:rPr>
                <w:noProof/>
              </w:rPr>
              <w:t>3</w:t>
            </w:r>
            <w:r>
              <w:rPr>
                <w:noProof/>
              </w:rPr>
              <w:fldChar w:fldCharType="end"/>
            </w:r>
          </w:p>
        </w:tc>
      </w:tr>
      <w:tr w:rsidR="00912097" w:rsidRPr="00912097" w:rsidTr="00912097">
        <w:trPr>
          <w:trHeight w:val="240"/>
        </w:trPr>
        <w:tc>
          <w:tcPr>
            <w:tcW w:w="796" w:type="dxa"/>
            <w:vAlign w:val="center"/>
          </w:tcPr>
          <w:p w:rsidR="00912097" w:rsidRDefault="00912097"/>
        </w:tc>
        <w:tc>
          <w:tcPr>
            <w:tcW w:w="1472" w:type="dxa"/>
            <w:vAlign w:val="center"/>
          </w:tcPr>
          <w:p w:rsidR="00912097" w:rsidRDefault="00912097"/>
        </w:tc>
        <w:tc>
          <w:tcPr>
            <w:tcW w:w="5940" w:type="dxa"/>
            <w:vAlign w:val="center"/>
          </w:tcPr>
          <w:p w:rsidR="00912097" w:rsidRDefault="00912097"/>
        </w:tc>
        <w:tc>
          <w:tcPr>
            <w:tcW w:w="1079" w:type="dxa"/>
            <w:vAlign w:val="center"/>
          </w:tcPr>
          <w:p w:rsidR="00912097" w:rsidRDefault="00912097">
            <w:pPr>
              <w:jc w:val="center"/>
            </w:pPr>
          </w:p>
        </w:tc>
      </w:tr>
    </w:tbl>
    <w:p w:rsidR="00A25126" w:rsidRDefault="00A25126"/>
    <w:p w:rsidR="00A25126" w:rsidRDefault="00A25126"/>
    <w:p w:rsidR="00972DEA" w:rsidRDefault="00972DEA">
      <w:pPr>
        <w:rPr>
          <w:lang w:eastAsia="nb-NO"/>
        </w:rPr>
      </w:pPr>
      <w:r>
        <w:rPr>
          <w:lang w:eastAsia="nb-NO"/>
        </w:rPr>
        <w:t xml:space="preserve">Forfall meldes snarest til VIKS v/Gaute Hesjedal, </w:t>
      </w:r>
      <w:proofErr w:type="gramStart"/>
      <w:r>
        <w:rPr>
          <w:lang w:eastAsia="nb-NO"/>
        </w:rPr>
        <w:t>tlf. 40 49 13 44</w:t>
      </w:r>
      <w:proofErr w:type="gramEnd"/>
    </w:p>
    <w:p w:rsidR="00972DEA" w:rsidRDefault="00972DEA">
      <w:pPr>
        <w:rPr>
          <w:lang w:eastAsia="nb-NO"/>
        </w:rPr>
      </w:pPr>
    </w:p>
    <w:p w:rsidR="00A25126" w:rsidRDefault="00972DEA">
      <w:pPr>
        <w:rPr>
          <w:lang w:eastAsia="nb-NO"/>
        </w:rPr>
      </w:pPr>
      <w:r>
        <w:rPr>
          <w:lang w:eastAsia="nb-NO"/>
        </w:rPr>
        <w:t>Revetal</w:t>
      </w:r>
      <w:r w:rsidR="00A25126">
        <w:rPr>
          <w:lang w:eastAsia="nb-NO"/>
        </w:rPr>
        <w:t xml:space="preserve">, </w:t>
      </w:r>
      <w:r w:rsidR="00912097">
        <w:rPr>
          <w:noProof/>
        </w:rPr>
        <w:t>29.10.2015</w:t>
      </w:r>
      <w:r>
        <w:rPr>
          <w:noProof/>
        </w:rPr>
        <w:br/>
        <w:t>For leder av kontrollutvalget i Holmestrand kommune, Stig Atle Vange</w:t>
      </w:r>
    </w:p>
    <w:p w:rsidR="00A25126" w:rsidRDefault="00A25126">
      <w:pPr>
        <w:rPr>
          <w:lang w:eastAsia="nb-NO"/>
        </w:rPr>
      </w:pPr>
    </w:p>
    <w:p w:rsidR="00A25126" w:rsidRDefault="00A25126">
      <w:pPr>
        <w:rPr>
          <w:lang w:eastAsia="nb-NO"/>
        </w:rPr>
      </w:pPr>
    </w:p>
    <w:p w:rsidR="00A25126" w:rsidRDefault="00A25126">
      <w:pPr>
        <w:rPr>
          <w:lang w:eastAsia="nb-NO"/>
        </w:rPr>
      </w:pPr>
    </w:p>
    <w:p w:rsidR="00A25126" w:rsidRDefault="00A25126"/>
    <w:p w:rsidR="00A25126" w:rsidRDefault="00972DEA">
      <w:pPr>
        <w:pStyle w:val="Topptekst"/>
        <w:tabs>
          <w:tab w:val="clear" w:pos="4536"/>
          <w:tab w:val="clear" w:pos="9072"/>
        </w:tabs>
        <w:rPr>
          <w:rFonts w:cs="Arial"/>
          <w:szCs w:val="24"/>
          <w:lang w:val="nb-NO"/>
        </w:rPr>
      </w:pPr>
      <w:r w:rsidRPr="00972DEA">
        <w:rPr>
          <w:rFonts w:cs="Arial"/>
          <w:szCs w:val="24"/>
          <w:lang w:val="nb-NO"/>
        </w:rPr>
        <w:t>Gaute Hesjedal</w:t>
      </w:r>
    </w:p>
    <w:p w:rsidR="00912097" w:rsidRDefault="00972DEA" w:rsidP="00972DEA">
      <w:pPr>
        <w:pStyle w:val="Topptekst"/>
        <w:tabs>
          <w:tab w:val="clear" w:pos="4536"/>
          <w:tab w:val="clear" w:pos="9072"/>
        </w:tabs>
      </w:pPr>
      <w:r>
        <w:rPr>
          <w:rFonts w:cs="Arial"/>
          <w:szCs w:val="24"/>
          <w:lang w:val="nb-NO"/>
        </w:rPr>
        <w:t>Rådgiver VIKS</w:t>
      </w:r>
      <w:r w:rsidR="00912097">
        <w:br w:type="page"/>
      </w:r>
    </w:p>
    <w:p w:rsidR="00A25126" w:rsidRDefault="00912097" w:rsidP="00912097">
      <w:pPr>
        <w:pStyle w:val="MUCaseTitle"/>
      </w:pPr>
      <w:r w:rsidRPr="00912097">
        <w:rPr>
          <w:shd w:val="clear" w:color="auto" w:fill="D9D9D9"/>
        </w:rPr>
        <w:t>Saker til behandling</w:t>
      </w:r>
    </w:p>
    <w:p w:rsidR="00912097" w:rsidRDefault="00912097" w:rsidP="00912097">
      <w:pPr>
        <w:pStyle w:val="MUCaseTitle2"/>
      </w:pPr>
      <w:bookmarkStart w:id="3" w:name="CaseRef200328"/>
      <w:bookmarkEnd w:id="3"/>
      <w:r>
        <w:t>15/15 Godkjenning av protokoll fra møte 21.05.15</w:t>
      </w:r>
    </w:p>
    <w:p w:rsidR="00912097" w:rsidRDefault="00912097" w:rsidP="00912097">
      <w:pPr>
        <w:pStyle w:val="MUCaseTitle2"/>
      </w:pPr>
    </w:p>
    <w:p w:rsidR="00912097" w:rsidRDefault="00912097" w:rsidP="00912097">
      <w:r>
        <w:t>Arkivsak-</w:t>
      </w:r>
      <w:proofErr w:type="spellStart"/>
      <w:r>
        <w:t>dok</w:t>
      </w:r>
      <w:proofErr w:type="spellEnd"/>
      <w:r>
        <w:t>.</w:t>
      </w:r>
      <w:r>
        <w:tab/>
        <w:t>15/00012-1</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15/15</w:t>
            </w:r>
          </w:p>
        </w:tc>
      </w:tr>
    </w:tbl>
    <w:p w:rsidR="00912097" w:rsidRDefault="00912097" w:rsidP="00912097"/>
    <w:p w:rsidR="00912097" w:rsidRDefault="00912097" w:rsidP="00912097"/>
    <w:sdt>
      <w:sdtPr>
        <w:tag w:val="MU_Tittel"/>
        <w:id w:val="7758469"/>
        <w:placeholder>
          <w:docPart w:val="C4BCD0013FB345C58064DA8052040B83"/>
        </w:placeholder>
        <w:text w:multiLine="1"/>
      </w:sdtPr>
      <w:sdtEndPr/>
      <w:sdtContent>
        <w:p w:rsidR="00912097" w:rsidRPr="009B04FC" w:rsidRDefault="00912097" w:rsidP="00912097">
          <w:pPr>
            <w:pStyle w:val="MUOverskrift2"/>
          </w:pPr>
          <w:r w:rsidRPr="009B04FC">
            <w:t>Forslag til vedtak:</w:t>
          </w:r>
        </w:p>
      </w:sdtContent>
    </w:sdt>
    <w:sdt>
      <w:sdtPr>
        <w:rPr>
          <w:rFonts w:cs="Arial"/>
        </w:rPr>
        <w:alias w:val="Forslag til vedtak/Innstilling"/>
        <w:tag w:val="MU_Innstilling"/>
        <w:id w:val="534866876"/>
        <w:placeholder>
          <w:docPart w:val="86D3609A82024F5EBBF390AFF836E213"/>
        </w:placeholder>
      </w:sdtPr>
      <w:sdtEndPr/>
      <w:sdtContent>
        <w:p w:rsidR="00912097" w:rsidRDefault="00912097" w:rsidP="00912097">
          <w:pPr>
            <w:rPr>
              <w:rFonts w:cs="Arial"/>
            </w:rPr>
          </w:pPr>
          <w:r>
            <w:rPr>
              <w:rFonts w:cs="Arial"/>
            </w:rPr>
            <w:t>Protokoll fra møtet 21.05.15 godkjennes.</w:t>
          </w:r>
        </w:p>
      </w:sdtContent>
    </w:sdt>
    <w:p w:rsidR="00912097" w:rsidRDefault="00912097" w:rsidP="00912097">
      <w:pPr>
        <w:rPr>
          <w:rFonts w:cs="Arial"/>
        </w:rPr>
      </w:pPr>
    </w:p>
    <w:p w:rsidR="00912097" w:rsidRDefault="00912097" w:rsidP="00912097">
      <w:pPr>
        <w:rPr>
          <w:rFonts w:cs="Arial"/>
        </w:rPr>
      </w:pPr>
    </w:p>
    <w:p w:rsidR="00912097" w:rsidRDefault="00912097" w:rsidP="00912097">
      <w:pPr>
        <w:pStyle w:val="MUOverskrift3"/>
      </w:pPr>
      <w:r w:rsidRPr="001E5D5A">
        <w:t>Vedlegg:</w:t>
      </w:r>
      <w:r>
        <w:t xml:space="preserve"> </w:t>
      </w:r>
    </w:p>
    <w:sdt>
      <w:sdtPr>
        <w:id w:val="534866880"/>
        <w:placeholder>
          <w:docPart w:val="E69BEB9C9DBF4C87B37C6A5F52EB2043"/>
        </w:placeholder>
      </w:sdtPr>
      <w:sdtEndPr/>
      <w:sdtContent>
        <w:p w:rsidR="00912097" w:rsidRPr="000E2A5B" w:rsidRDefault="00912097" w:rsidP="00912097">
          <w:r>
            <w:t>Protokoll fra møte 21.05.15</w:t>
          </w:r>
        </w:p>
      </w:sdtContent>
    </w:sdt>
    <w:p w:rsidR="00912097" w:rsidRDefault="00912097" w:rsidP="00912097"/>
    <w:p w:rsidR="00912097" w:rsidRDefault="00912097" w:rsidP="00912097"/>
    <w:p w:rsidR="00912097" w:rsidRDefault="00912097" w:rsidP="00912097"/>
    <w:p w:rsidR="00912097" w:rsidRDefault="00912097" w:rsidP="00912097">
      <w:pPr>
        <w:pStyle w:val="MUHeading2"/>
      </w:pPr>
      <w:r>
        <w:t>Vedlegg til sak</w:t>
      </w:r>
    </w:p>
    <w:p w:rsidR="00912097" w:rsidRDefault="00912097" w:rsidP="00912097">
      <w:r>
        <w:object w:dxaOrig="1531" w:dyaOrig="990" w14:anchorId="595F1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11" ShapeID="_x0000_i1025" DrawAspect="Icon" ObjectID="_1507026939" r:id="rId12"/>
        </w:object>
      </w:r>
    </w:p>
    <w:p w:rsidR="00912097" w:rsidRDefault="00912097">
      <w:r>
        <w:br w:type="page"/>
      </w:r>
    </w:p>
    <w:p w:rsidR="00912097" w:rsidRDefault="00912097" w:rsidP="00912097">
      <w:pPr>
        <w:pStyle w:val="MUCaseTitle2"/>
      </w:pPr>
      <w:bookmarkStart w:id="4" w:name="CaseRef200330"/>
      <w:bookmarkEnd w:id="4"/>
      <w:r>
        <w:t>16/15 Presentasjon - kontrollutvalg, revisjon og sekretariat</w:t>
      </w:r>
    </w:p>
    <w:p w:rsidR="00912097" w:rsidRDefault="00912097" w:rsidP="00912097">
      <w:pPr>
        <w:pStyle w:val="MUCaseTitle2"/>
      </w:pPr>
    </w:p>
    <w:p w:rsidR="00912097" w:rsidRDefault="00912097" w:rsidP="00912097">
      <w:r>
        <w:t>Arkivsak-</w:t>
      </w:r>
      <w:proofErr w:type="spellStart"/>
      <w:r>
        <w:t>dok</w:t>
      </w:r>
      <w:proofErr w:type="spellEnd"/>
      <w:r>
        <w:t>.</w:t>
      </w:r>
      <w:r>
        <w:tab/>
        <w:t>15/00095-1</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16/15</w:t>
            </w:r>
          </w:p>
        </w:tc>
      </w:tr>
    </w:tbl>
    <w:p w:rsidR="00912097" w:rsidRDefault="00912097" w:rsidP="00912097"/>
    <w:p w:rsidR="00912097" w:rsidRDefault="00912097" w:rsidP="00912097"/>
    <w:sdt>
      <w:sdtPr>
        <w:tag w:val="MU_Tittel"/>
        <w:id w:val="-1980381069"/>
        <w:placeholder>
          <w:docPart w:val="632B9A42537046A49B951DC4BF069272"/>
        </w:placeholder>
        <w:text w:multiLine="1"/>
      </w:sdtPr>
      <w:sdtEndPr/>
      <w:sdtContent>
        <w:p w:rsidR="00912097" w:rsidRPr="009B04FC" w:rsidRDefault="00912097" w:rsidP="00912097">
          <w:pPr>
            <w:pStyle w:val="MUOverskrift2"/>
          </w:pPr>
          <w:r w:rsidRPr="009B04FC">
            <w:t>Forslag til vedtak:</w:t>
          </w:r>
        </w:p>
      </w:sdtContent>
    </w:sdt>
    <w:sdt>
      <w:sdtPr>
        <w:rPr>
          <w:rFonts w:cs="Arial"/>
        </w:rPr>
        <w:alias w:val="Forslag til vedtak/Innstilling"/>
        <w:tag w:val="MU_Innstilling"/>
        <w:id w:val="990841967"/>
        <w:placeholder>
          <w:docPart w:val="0C1666A255DA4A5FB24540D7C7B79D8D"/>
        </w:placeholder>
      </w:sdtPr>
      <w:sdtEndPr/>
      <w:sdtContent>
        <w:p w:rsidR="00912097" w:rsidRDefault="00912097" w:rsidP="00912097">
          <w:pPr>
            <w:rPr>
              <w:rFonts w:cs="Arial"/>
            </w:rPr>
          </w:pPr>
          <w:r>
            <w:rPr>
              <w:rFonts w:cs="Arial"/>
            </w:rPr>
            <w:t>Informasjonen tas til orientering.</w:t>
          </w:r>
        </w:p>
      </w:sdtContent>
    </w:sdt>
    <w:p w:rsidR="00912097" w:rsidRDefault="00912097" w:rsidP="00912097">
      <w:pPr>
        <w:rPr>
          <w:rFonts w:cs="Arial"/>
        </w:rPr>
      </w:pPr>
    </w:p>
    <w:p w:rsidR="00912097" w:rsidRDefault="00912097" w:rsidP="00912097">
      <w:pPr>
        <w:pStyle w:val="MUOverskrift3"/>
      </w:pPr>
      <w:r w:rsidRPr="001E5D5A">
        <w:t>Vedlegg:</w:t>
      </w:r>
      <w:r>
        <w:t xml:space="preserve"> </w:t>
      </w:r>
    </w:p>
    <w:sdt>
      <w:sdtPr>
        <w:id w:val="929172988"/>
        <w:placeholder>
          <w:docPart w:val="A5005FCAA77E4767BC952660B4695723"/>
        </w:placeholder>
      </w:sdtPr>
      <w:sdtEndPr/>
      <w:sdtContent>
        <w:p w:rsidR="00912097" w:rsidRPr="000E2A5B" w:rsidRDefault="00912097" w:rsidP="00912097">
          <w:r>
            <w:t>KS-sak Valg av kontrollutvalget for perioden 2015 - 2019</w:t>
          </w:r>
        </w:p>
      </w:sdtContent>
    </w:sdt>
    <w:p w:rsidR="00912097" w:rsidRDefault="00912097" w:rsidP="00912097">
      <w:pPr>
        <w:pStyle w:val="MUOverskrift2"/>
      </w:pPr>
    </w:p>
    <w:p w:rsidR="00912097" w:rsidRDefault="00912097" w:rsidP="00912097">
      <w:pPr>
        <w:pStyle w:val="MUOverskrift2"/>
      </w:pPr>
    </w:p>
    <w:p w:rsidR="00912097" w:rsidRDefault="00912097" w:rsidP="00912097">
      <w:pPr>
        <w:pStyle w:val="MUOverskrift2"/>
      </w:pPr>
      <w:r>
        <w:t>Saksframstilling:</w:t>
      </w:r>
    </w:p>
    <w:p w:rsidR="00912097" w:rsidRDefault="00912097" w:rsidP="00912097"/>
    <w:p w:rsidR="00912097" w:rsidRDefault="00912097" w:rsidP="00912097">
      <w:pPr>
        <w:rPr>
          <w:b/>
        </w:rPr>
      </w:pPr>
      <w:r w:rsidRPr="00305A8B">
        <w:rPr>
          <w:b/>
        </w:rPr>
        <w:t>Kontrollutvalget i Holmestrand for perioden 2015 -2019</w:t>
      </w:r>
    </w:p>
    <w:p w:rsidR="00912097" w:rsidRPr="00305A8B" w:rsidRDefault="00912097" w:rsidP="00912097">
      <w:r w:rsidRPr="00305A8B">
        <w:t>Medlemmer</w:t>
      </w:r>
      <w:r>
        <w:t>:</w:t>
      </w:r>
      <w:r>
        <w:br/>
      </w:r>
      <w:r w:rsidRPr="00305A8B">
        <w:t>Stig Atle Vange</w:t>
      </w:r>
      <w:r>
        <w:t>, leder</w:t>
      </w:r>
      <w:r>
        <w:tab/>
      </w:r>
      <w:r>
        <w:tab/>
      </w:r>
      <w:r>
        <w:tab/>
        <w:t>SV</w:t>
      </w:r>
      <w:r>
        <w:tab/>
      </w:r>
      <w:r>
        <w:tab/>
        <w:t>Gruppe 1</w:t>
      </w:r>
    </w:p>
    <w:p w:rsidR="00912097" w:rsidRPr="00305A8B" w:rsidRDefault="00912097" w:rsidP="00912097">
      <w:r>
        <w:t xml:space="preserve">Kjersti </w:t>
      </w:r>
      <w:proofErr w:type="spellStart"/>
      <w:r>
        <w:t>Jergel-Johsen</w:t>
      </w:r>
      <w:proofErr w:type="spellEnd"/>
      <w:r>
        <w:tab/>
      </w:r>
      <w:r>
        <w:tab/>
      </w:r>
      <w:r>
        <w:tab/>
        <w:t>AP</w:t>
      </w:r>
      <w:r>
        <w:tab/>
      </w:r>
      <w:r>
        <w:tab/>
        <w:t>Gruppe 1</w:t>
      </w:r>
    </w:p>
    <w:p w:rsidR="00912097" w:rsidRDefault="00912097" w:rsidP="00912097">
      <w:r>
        <w:t>Arild Brekke, nestleder</w:t>
      </w:r>
      <w:r>
        <w:tab/>
      </w:r>
      <w:r>
        <w:tab/>
      </w:r>
      <w:r>
        <w:tab/>
        <w:t>H</w:t>
      </w:r>
      <w:r>
        <w:tab/>
      </w:r>
      <w:r>
        <w:tab/>
        <w:t>Gruppe 2</w:t>
      </w:r>
    </w:p>
    <w:p w:rsidR="00912097" w:rsidRDefault="00912097" w:rsidP="00912097">
      <w:r>
        <w:t>Trine Hasselgård Bøe</w:t>
      </w:r>
      <w:r>
        <w:tab/>
      </w:r>
      <w:r>
        <w:tab/>
      </w:r>
      <w:r>
        <w:tab/>
        <w:t>KrF</w:t>
      </w:r>
      <w:r>
        <w:tab/>
      </w:r>
      <w:r>
        <w:tab/>
        <w:t>Gruppe 2</w:t>
      </w:r>
    </w:p>
    <w:p w:rsidR="00912097" w:rsidRPr="00972DEA" w:rsidRDefault="00912097" w:rsidP="00912097">
      <w:pPr>
        <w:rPr>
          <w:lang w:val="en-US"/>
        </w:rPr>
      </w:pPr>
      <w:r w:rsidRPr="00972DEA">
        <w:rPr>
          <w:lang w:val="en-US"/>
        </w:rPr>
        <w:t xml:space="preserve">Per Harald </w:t>
      </w:r>
      <w:proofErr w:type="spellStart"/>
      <w:r w:rsidRPr="00972DEA">
        <w:rPr>
          <w:lang w:val="en-US"/>
        </w:rPr>
        <w:t>Agerup</w:t>
      </w:r>
      <w:proofErr w:type="spellEnd"/>
      <w:r w:rsidRPr="00972DEA">
        <w:rPr>
          <w:lang w:val="en-US"/>
        </w:rPr>
        <w:tab/>
      </w:r>
      <w:r w:rsidRPr="00972DEA">
        <w:rPr>
          <w:lang w:val="en-US"/>
        </w:rPr>
        <w:tab/>
      </w:r>
      <w:r w:rsidRPr="00972DEA">
        <w:rPr>
          <w:lang w:val="en-US"/>
        </w:rPr>
        <w:tab/>
      </w:r>
      <w:r w:rsidRPr="00972DEA">
        <w:rPr>
          <w:lang w:val="en-US"/>
        </w:rPr>
        <w:tab/>
        <w:t>SP</w:t>
      </w:r>
      <w:r w:rsidRPr="00972DEA">
        <w:rPr>
          <w:lang w:val="en-US"/>
        </w:rPr>
        <w:tab/>
      </w:r>
      <w:r w:rsidRPr="00972DEA">
        <w:rPr>
          <w:lang w:val="en-US"/>
        </w:rPr>
        <w:tab/>
      </w:r>
      <w:proofErr w:type="spellStart"/>
      <w:r w:rsidRPr="00972DEA">
        <w:rPr>
          <w:lang w:val="en-US"/>
        </w:rPr>
        <w:t>Gruppe</w:t>
      </w:r>
      <w:proofErr w:type="spellEnd"/>
      <w:r w:rsidRPr="00972DEA">
        <w:rPr>
          <w:lang w:val="en-US"/>
        </w:rPr>
        <w:t xml:space="preserve"> 2</w:t>
      </w:r>
    </w:p>
    <w:p w:rsidR="00912097" w:rsidRPr="00972DEA" w:rsidRDefault="00912097" w:rsidP="00912097">
      <w:pPr>
        <w:rPr>
          <w:lang w:val="en-US"/>
        </w:rPr>
      </w:pPr>
    </w:p>
    <w:p w:rsidR="00912097" w:rsidRDefault="00912097" w:rsidP="00912097">
      <w:r>
        <w:t xml:space="preserve">Varamedlemmer, </w:t>
      </w:r>
      <w:proofErr w:type="spellStart"/>
      <w:r>
        <w:t>nummerisk</w:t>
      </w:r>
      <w:proofErr w:type="spellEnd"/>
      <w:r>
        <w:t>:</w:t>
      </w:r>
    </w:p>
    <w:p w:rsidR="00912097" w:rsidRDefault="00912097" w:rsidP="00912097">
      <w:r>
        <w:t>Jan Morgan Gregersen</w:t>
      </w:r>
      <w:r>
        <w:tab/>
      </w:r>
      <w:r>
        <w:tab/>
      </w:r>
      <w:r>
        <w:tab/>
        <w:t>AP</w:t>
      </w:r>
      <w:r>
        <w:tab/>
      </w:r>
      <w:r>
        <w:tab/>
        <w:t>Gruppe 1</w:t>
      </w:r>
      <w:r>
        <w:tab/>
      </w:r>
    </w:p>
    <w:p w:rsidR="00912097" w:rsidRDefault="00912097" w:rsidP="00912097">
      <w:r>
        <w:t>Linda Rustad</w:t>
      </w:r>
      <w:r>
        <w:tab/>
      </w:r>
      <w:r>
        <w:tab/>
      </w:r>
      <w:r>
        <w:tab/>
      </w:r>
      <w:r>
        <w:tab/>
      </w:r>
      <w:r>
        <w:tab/>
        <w:t>SV</w:t>
      </w:r>
      <w:r>
        <w:tab/>
      </w:r>
      <w:r>
        <w:tab/>
        <w:t>Gruppe 1</w:t>
      </w:r>
    </w:p>
    <w:p w:rsidR="00912097" w:rsidRDefault="00912097" w:rsidP="00912097">
      <w:r>
        <w:t>Torfinn Frostad</w:t>
      </w:r>
      <w:r>
        <w:tab/>
      </w:r>
      <w:r>
        <w:tab/>
      </w:r>
      <w:r>
        <w:tab/>
      </w:r>
      <w:r>
        <w:tab/>
        <w:t>AP</w:t>
      </w:r>
      <w:r>
        <w:tab/>
      </w:r>
      <w:r>
        <w:tab/>
        <w:t>Gruppe 1</w:t>
      </w:r>
    </w:p>
    <w:p w:rsidR="00912097" w:rsidRDefault="00912097" w:rsidP="00912097">
      <w:r>
        <w:t>Reidun Johnsen</w:t>
      </w:r>
      <w:r>
        <w:tab/>
      </w:r>
      <w:r>
        <w:tab/>
      </w:r>
      <w:r>
        <w:tab/>
      </w:r>
      <w:r>
        <w:tab/>
        <w:t>AP</w:t>
      </w:r>
      <w:r>
        <w:tab/>
      </w:r>
      <w:r>
        <w:tab/>
        <w:t>Gruppe 1</w:t>
      </w:r>
    </w:p>
    <w:p w:rsidR="00912097" w:rsidRDefault="00912097" w:rsidP="00912097"/>
    <w:p w:rsidR="00912097" w:rsidRPr="00B66364" w:rsidRDefault="00912097" w:rsidP="00912097">
      <w:r w:rsidRPr="00B66364">
        <w:t>Rolf Hillestad</w:t>
      </w:r>
      <w:r w:rsidRPr="00B66364">
        <w:tab/>
      </w:r>
      <w:r w:rsidRPr="00B66364">
        <w:tab/>
      </w:r>
      <w:r w:rsidRPr="00B66364">
        <w:tab/>
      </w:r>
      <w:r w:rsidRPr="00B66364">
        <w:tab/>
      </w:r>
      <w:r w:rsidRPr="00B66364">
        <w:tab/>
        <w:t>H</w:t>
      </w:r>
      <w:r w:rsidRPr="00B66364">
        <w:tab/>
      </w:r>
      <w:r w:rsidRPr="00B66364">
        <w:tab/>
        <w:t>Gruppe 2</w:t>
      </w:r>
    </w:p>
    <w:p w:rsidR="00912097" w:rsidRPr="00B66364" w:rsidRDefault="00912097" w:rsidP="00912097">
      <w:r w:rsidRPr="00B66364">
        <w:t>Per Øivind Næss</w:t>
      </w:r>
      <w:r w:rsidRPr="00B66364">
        <w:tab/>
      </w:r>
      <w:r w:rsidRPr="00B66364">
        <w:tab/>
      </w:r>
      <w:r w:rsidRPr="00B66364">
        <w:tab/>
      </w:r>
      <w:r w:rsidRPr="00B66364">
        <w:tab/>
        <w:t>Frp</w:t>
      </w:r>
      <w:r>
        <w:tab/>
      </w:r>
      <w:r>
        <w:tab/>
      </w:r>
      <w:r w:rsidRPr="00B66364">
        <w:t>Gruppe 2</w:t>
      </w:r>
    </w:p>
    <w:p w:rsidR="00912097" w:rsidRDefault="00912097" w:rsidP="00912097">
      <w:r>
        <w:t>Hans Petter Harestad</w:t>
      </w:r>
      <w:r>
        <w:tab/>
      </w:r>
      <w:r>
        <w:tab/>
      </w:r>
      <w:r>
        <w:tab/>
        <w:t>H</w:t>
      </w:r>
      <w:r>
        <w:tab/>
      </w:r>
      <w:r>
        <w:tab/>
      </w:r>
      <w:r w:rsidRPr="00B66364">
        <w:t>Gruppe 2</w:t>
      </w:r>
    </w:p>
    <w:p w:rsidR="00912097" w:rsidRDefault="00912097" w:rsidP="00912097">
      <w:r>
        <w:t xml:space="preserve">Kathe </w:t>
      </w:r>
      <w:proofErr w:type="spellStart"/>
      <w:r>
        <w:t>Bæver</w:t>
      </w:r>
      <w:proofErr w:type="spellEnd"/>
      <w:r>
        <w:tab/>
      </w:r>
      <w:r>
        <w:tab/>
      </w:r>
      <w:r>
        <w:tab/>
      </w:r>
      <w:r>
        <w:tab/>
      </w:r>
      <w:r>
        <w:tab/>
        <w:t>H</w:t>
      </w:r>
      <w:r>
        <w:tab/>
      </w:r>
      <w:r>
        <w:tab/>
      </w:r>
      <w:r w:rsidRPr="00B66364">
        <w:t>Gruppe 2</w:t>
      </w:r>
    </w:p>
    <w:p w:rsidR="00912097" w:rsidRDefault="00912097" w:rsidP="00912097">
      <w:r>
        <w:t>Anne T Strand</w:t>
      </w:r>
      <w:r>
        <w:tab/>
      </w:r>
      <w:r>
        <w:tab/>
      </w:r>
      <w:r>
        <w:tab/>
      </w:r>
      <w:r>
        <w:tab/>
        <w:t>H</w:t>
      </w:r>
      <w:r>
        <w:tab/>
      </w:r>
      <w:r>
        <w:tab/>
      </w:r>
      <w:r w:rsidRPr="00B66364">
        <w:t>Gruppe 2</w:t>
      </w:r>
    </w:p>
    <w:p w:rsidR="00912097" w:rsidRPr="00305A8B" w:rsidRDefault="00912097" w:rsidP="00912097"/>
    <w:p w:rsidR="00912097" w:rsidRDefault="00912097" w:rsidP="00912097">
      <w:pPr>
        <w:rPr>
          <w:b/>
        </w:rPr>
      </w:pPr>
      <w:r>
        <w:rPr>
          <w:b/>
        </w:rPr>
        <w:br/>
      </w:r>
    </w:p>
    <w:p w:rsidR="00912097" w:rsidRDefault="00912097" w:rsidP="00912097">
      <w:pPr>
        <w:rPr>
          <w:b/>
        </w:rPr>
      </w:pPr>
      <w:r>
        <w:rPr>
          <w:b/>
        </w:rPr>
        <w:br w:type="page"/>
      </w:r>
    </w:p>
    <w:p w:rsidR="00912097" w:rsidRDefault="00912097" w:rsidP="00912097">
      <w:pPr>
        <w:rPr>
          <w:b/>
        </w:rPr>
      </w:pPr>
      <w:r w:rsidRPr="007B3E78">
        <w:rPr>
          <w:b/>
        </w:rPr>
        <w:t>Vestfold Kommunerevisjon</w:t>
      </w:r>
      <w:r>
        <w:rPr>
          <w:b/>
        </w:rPr>
        <w:t xml:space="preserve"> -</w:t>
      </w:r>
      <w:r>
        <w:t xml:space="preserve"> </w:t>
      </w:r>
      <w:r>
        <w:rPr>
          <w:b/>
        </w:rPr>
        <w:t xml:space="preserve">VKR </w:t>
      </w:r>
    </w:p>
    <w:p w:rsidR="00912097" w:rsidRDefault="00912097" w:rsidP="00912097">
      <w:r>
        <w:t>Daglig leder</w:t>
      </w:r>
      <w:r>
        <w:tab/>
      </w:r>
      <w:r>
        <w:tab/>
      </w:r>
      <w:r>
        <w:tab/>
        <w:t>Linn Therese Bekken</w:t>
      </w:r>
    </w:p>
    <w:p w:rsidR="00912097" w:rsidRDefault="00912097" w:rsidP="00912097"/>
    <w:p w:rsidR="00912097" w:rsidRDefault="00912097" w:rsidP="00912097">
      <w:pPr>
        <w:rPr>
          <w:b/>
        </w:rPr>
      </w:pPr>
    </w:p>
    <w:p w:rsidR="00912097" w:rsidRDefault="00912097" w:rsidP="00912097">
      <w:r w:rsidRPr="007B3E78">
        <w:rPr>
          <w:b/>
        </w:rPr>
        <w:t xml:space="preserve">Vestfold Interkommunale Kontrollutvalgssekretariat </w:t>
      </w:r>
      <w:r>
        <w:rPr>
          <w:b/>
        </w:rPr>
        <w:t xml:space="preserve">- </w:t>
      </w:r>
      <w:r w:rsidRPr="007B3E78">
        <w:rPr>
          <w:b/>
        </w:rPr>
        <w:t>VIKS</w:t>
      </w:r>
    </w:p>
    <w:p w:rsidR="00912097" w:rsidRDefault="00912097" w:rsidP="00912097">
      <w:r>
        <w:t>Daglig leder</w:t>
      </w:r>
      <w:r>
        <w:tab/>
      </w:r>
      <w:r>
        <w:tab/>
      </w:r>
      <w:r>
        <w:tab/>
        <w:t>Orrvar Dalby</w:t>
      </w:r>
    </w:p>
    <w:p w:rsidR="00912097" w:rsidRDefault="00912097" w:rsidP="00912097">
      <w:r>
        <w:t>Rådgiver</w:t>
      </w:r>
      <w:r>
        <w:tab/>
      </w:r>
      <w:r>
        <w:tab/>
      </w:r>
      <w:r>
        <w:tab/>
        <w:t>Heidi Wulff Jacobsen</w:t>
      </w:r>
    </w:p>
    <w:p w:rsidR="00912097" w:rsidRDefault="00912097" w:rsidP="00912097">
      <w:r>
        <w:t>Rådgiver</w:t>
      </w:r>
      <w:r>
        <w:tab/>
      </w:r>
      <w:r>
        <w:tab/>
      </w:r>
      <w:r>
        <w:tab/>
        <w:t>Gaute Hesjedal</w:t>
      </w:r>
    </w:p>
    <w:p w:rsidR="00912097" w:rsidRDefault="00912097" w:rsidP="00912097"/>
    <w:p w:rsidR="00912097" w:rsidRDefault="00912097" w:rsidP="00912097"/>
    <w:p w:rsidR="00912097" w:rsidRDefault="00912097" w:rsidP="00912097">
      <w:r>
        <w:t>Gaute Hesjedal er sekretær for kontrollutvalget i Holmestrand.</w:t>
      </w:r>
    </w:p>
    <w:p w:rsidR="00912097" w:rsidRPr="00305A8B" w:rsidRDefault="00912097" w:rsidP="00912097"/>
    <w:p w:rsidR="00912097" w:rsidRDefault="00912097" w:rsidP="00912097"/>
    <w:p w:rsidR="00912097" w:rsidRDefault="00912097" w:rsidP="00912097">
      <w:pPr>
        <w:pStyle w:val="MUHeading2"/>
      </w:pPr>
      <w:r>
        <w:t>Vedlegg til sak</w:t>
      </w:r>
    </w:p>
    <w:p w:rsidR="00912097" w:rsidRDefault="00912097" w:rsidP="00912097">
      <w:r>
        <w:object w:dxaOrig="1531" w:dyaOrig="990" w14:anchorId="29AC4591">
          <v:shape id="_x0000_i1026" type="#_x0000_t75" style="width:76.5pt;height:49.5pt" o:ole="">
            <v:imagedata r:id="rId13" o:title=""/>
          </v:shape>
          <o:OLEObject Type="Embed" ProgID="AcroExch.Document.11" ShapeID="_x0000_i1026" DrawAspect="Icon" ObjectID="_1507026940" r:id="rId14"/>
        </w:object>
      </w:r>
    </w:p>
    <w:p w:rsidR="00912097" w:rsidRDefault="00912097">
      <w:r>
        <w:br w:type="page"/>
      </w:r>
    </w:p>
    <w:p w:rsidR="00912097" w:rsidRDefault="00912097" w:rsidP="00912097">
      <w:pPr>
        <w:pStyle w:val="MUCaseTitle2"/>
      </w:pPr>
      <w:bookmarkStart w:id="5" w:name="CaseRef200332"/>
      <w:bookmarkEnd w:id="5"/>
      <w:r>
        <w:t>17/15 Praktisk informasjon - møter, utsendelser etc.</w:t>
      </w:r>
    </w:p>
    <w:p w:rsidR="00912097" w:rsidRDefault="00912097" w:rsidP="00912097">
      <w:pPr>
        <w:pStyle w:val="MUCaseTitle2"/>
      </w:pPr>
    </w:p>
    <w:p w:rsidR="00912097" w:rsidRDefault="00912097" w:rsidP="00912097">
      <w:r>
        <w:t>Arkivsak-</w:t>
      </w:r>
      <w:proofErr w:type="spellStart"/>
      <w:r>
        <w:t>dok</w:t>
      </w:r>
      <w:proofErr w:type="spellEnd"/>
      <w:r>
        <w:t>.</w:t>
      </w:r>
      <w:r>
        <w:tab/>
        <w:t>15/00095-2</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17/15</w:t>
            </w:r>
          </w:p>
        </w:tc>
      </w:tr>
    </w:tbl>
    <w:p w:rsidR="00912097" w:rsidRDefault="00912097" w:rsidP="00912097"/>
    <w:p w:rsidR="00912097" w:rsidRDefault="00912097" w:rsidP="00912097"/>
    <w:sdt>
      <w:sdtPr>
        <w:tag w:val="MU_Tittel"/>
        <w:id w:val="-1946218207"/>
        <w:placeholder>
          <w:docPart w:val="2ADFE02192DA4F568BAFF6272EB1DE85"/>
        </w:placeholder>
        <w:text w:multiLine="1"/>
      </w:sdtPr>
      <w:sdtEndPr/>
      <w:sdtContent>
        <w:p w:rsidR="00912097" w:rsidRPr="009B04FC" w:rsidRDefault="00912097" w:rsidP="00912097">
          <w:pPr>
            <w:pStyle w:val="MUOverskrift2"/>
          </w:pPr>
          <w:r w:rsidRPr="009B04FC">
            <w:t>Forslag til vedtak/innstilling:</w:t>
          </w:r>
        </w:p>
      </w:sdtContent>
    </w:sdt>
    <w:sdt>
      <w:sdtPr>
        <w:rPr>
          <w:rFonts w:cs="Arial"/>
        </w:rPr>
        <w:alias w:val="Forslag til vedtak/Innstilling"/>
        <w:tag w:val="MU_Innstilling"/>
        <w:id w:val="1969855310"/>
        <w:placeholder>
          <w:docPart w:val="EE92462D41554FFA9713E99465439BE0"/>
        </w:placeholder>
      </w:sdtPr>
      <w:sdtEndPr/>
      <w:sdtContent>
        <w:p w:rsidR="00912097" w:rsidRDefault="00912097" w:rsidP="00912097">
          <w:pPr>
            <w:rPr>
              <w:rFonts w:cs="Arial"/>
            </w:rPr>
          </w:pPr>
          <w:r>
            <w:rPr>
              <w:rFonts w:cs="Arial"/>
            </w:rPr>
            <w:t>Legges fram uten forslag til vedtak.</w:t>
          </w:r>
        </w:p>
      </w:sdtContent>
    </w:sdt>
    <w:p w:rsidR="00912097" w:rsidRDefault="00912097" w:rsidP="00912097">
      <w:pPr>
        <w:rPr>
          <w:rFonts w:cs="Arial"/>
        </w:rPr>
      </w:pPr>
    </w:p>
    <w:p w:rsidR="00912097" w:rsidRDefault="00912097" w:rsidP="00912097">
      <w:pPr>
        <w:pStyle w:val="MUOverskrift3"/>
      </w:pPr>
      <w:r w:rsidRPr="001E5D5A">
        <w:t>Vedlegg:</w:t>
      </w:r>
      <w:r>
        <w:t xml:space="preserve"> </w:t>
      </w:r>
    </w:p>
    <w:sdt>
      <w:sdtPr>
        <w:id w:val="1725557823"/>
        <w:placeholder>
          <w:docPart w:val="D5BBA5E6FA7A4376A804321C5187E173"/>
        </w:placeholder>
      </w:sdtPr>
      <w:sdtEndPr/>
      <w:sdtContent>
        <w:p w:rsidR="00912097" w:rsidRPr="000E2A5B" w:rsidRDefault="00912097" w:rsidP="00912097">
          <w:r>
            <w:t>Reglement for godtgjøring til folkevalgte</w:t>
          </w:r>
        </w:p>
      </w:sdtContent>
    </w:sdt>
    <w:p w:rsidR="00912097" w:rsidRDefault="00912097" w:rsidP="00912097">
      <w:pPr>
        <w:pStyle w:val="MUOverskrift2"/>
      </w:pPr>
    </w:p>
    <w:p w:rsidR="00912097" w:rsidRDefault="00912097" w:rsidP="00912097">
      <w:pPr>
        <w:pStyle w:val="MUOverskrift2"/>
      </w:pPr>
    </w:p>
    <w:p w:rsidR="00912097" w:rsidRDefault="00912097" w:rsidP="00912097">
      <w:pPr>
        <w:pStyle w:val="MUOverskrift2"/>
      </w:pPr>
      <w:r>
        <w:t>Saksframstilling:</w:t>
      </w:r>
    </w:p>
    <w:p w:rsidR="00912097" w:rsidRDefault="00912097" w:rsidP="00912097">
      <w:r>
        <w:t xml:space="preserve">Kontrollutvalget må ta standpunkt til møtetidspunkt og møtested. </w:t>
      </w:r>
    </w:p>
    <w:p w:rsidR="00912097" w:rsidRDefault="00912097" w:rsidP="00912097"/>
    <w:p w:rsidR="00912097" w:rsidRDefault="00912097" w:rsidP="00912097">
      <w:r>
        <w:t>Kontrollutvalget i Holmestrand kommune har erfaringsmessig avholdt mellom 4 og 6 møter per år. Disse har som hovedregel vært holdt i kantina på Rådhuset på kveldstid, normalt mellom kl. 18.00 og ca. 20.00. På neste møte i kontrollutvalget vil det bli lagt frem forslag til møteplan for 2016.</w:t>
      </w:r>
    </w:p>
    <w:p w:rsidR="00912097" w:rsidRDefault="00912097" w:rsidP="00912097"/>
    <w:p w:rsidR="00912097" w:rsidRDefault="00912097" w:rsidP="00912097">
      <w:r>
        <w:t xml:space="preserve">Saksdokumenter til møtene sendes ut elektronisk, normalt en uke i forkant av møte. </w:t>
      </w:r>
    </w:p>
    <w:p w:rsidR="00912097" w:rsidRDefault="00912097" w:rsidP="00912097"/>
    <w:p w:rsidR="00912097" w:rsidRDefault="00912097" w:rsidP="00912097">
      <w:r>
        <w:t>Godtgjøring for utøvelse av vervet følger av kommunens reglement.</w:t>
      </w:r>
    </w:p>
    <w:p w:rsidR="00912097" w:rsidRDefault="00912097" w:rsidP="00912097"/>
    <w:p w:rsidR="00912097" w:rsidRDefault="00912097" w:rsidP="00912097"/>
    <w:p w:rsidR="00912097" w:rsidRDefault="00912097" w:rsidP="00912097"/>
    <w:p w:rsidR="00912097" w:rsidRDefault="00912097" w:rsidP="00912097">
      <w:pPr>
        <w:pStyle w:val="MUHeading2"/>
      </w:pPr>
      <w:r>
        <w:t>Vedlegg til sak</w:t>
      </w:r>
    </w:p>
    <w:p w:rsidR="00912097" w:rsidRDefault="00912097" w:rsidP="00912097">
      <w:r>
        <w:object w:dxaOrig="1531" w:dyaOrig="990" w14:anchorId="638B30F6">
          <v:shape id="_x0000_i1027" type="#_x0000_t75" style="width:76.5pt;height:49.5pt" o:ole="">
            <v:imagedata r:id="rId15" o:title=""/>
          </v:shape>
          <o:OLEObject Type="Embed" ProgID="AcroExch.Document.11" ShapeID="_x0000_i1027" DrawAspect="Icon" ObjectID="_1507026941" r:id="rId16"/>
        </w:object>
      </w:r>
    </w:p>
    <w:p w:rsidR="00912097" w:rsidRDefault="00912097">
      <w:r>
        <w:br w:type="page"/>
      </w:r>
    </w:p>
    <w:p w:rsidR="00912097" w:rsidRDefault="00912097" w:rsidP="00912097">
      <w:pPr>
        <w:pStyle w:val="MUCaseTitle2"/>
      </w:pPr>
      <w:bookmarkStart w:id="6" w:name="CaseRef200334"/>
      <w:bookmarkEnd w:id="6"/>
      <w:r>
        <w:t>18/15 Kontrollutvalget - funksjon og oppgaver</w:t>
      </w:r>
    </w:p>
    <w:p w:rsidR="00912097" w:rsidRDefault="00912097" w:rsidP="00912097">
      <w:pPr>
        <w:pStyle w:val="MUCaseTitle2"/>
      </w:pPr>
    </w:p>
    <w:p w:rsidR="00912097" w:rsidRDefault="00912097" w:rsidP="00912097">
      <w:r>
        <w:t>Arkivsak-</w:t>
      </w:r>
      <w:proofErr w:type="spellStart"/>
      <w:r>
        <w:t>dok</w:t>
      </w:r>
      <w:proofErr w:type="spellEnd"/>
      <w:r>
        <w:t>.</w:t>
      </w:r>
      <w:r>
        <w:tab/>
        <w:t>15/00095-3</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18/15</w:t>
            </w:r>
          </w:p>
        </w:tc>
      </w:tr>
    </w:tbl>
    <w:p w:rsidR="00912097" w:rsidRDefault="00912097" w:rsidP="00912097"/>
    <w:p w:rsidR="00912097" w:rsidRDefault="00912097" w:rsidP="00912097"/>
    <w:sdt>
      <w:sdtPr>
        <w:tag w:val="MU_Tittel"/>
        <w:id w:val="1660963828"/>
        <w:placeholder>
          <w:docPart w:val="D45E78F25FE6412ABC749BCFC08D381E"/>
        </w:placeholder>
        <w:text w:multiLine="1"/>
      </w:sdtPr>
      <w:sdtEndPr/>
      <w:sdtContent>
        <w:p w:rsidR="00912097" w:rsidRPr="009B04FC" w:rsidRDefault="00912097" w:rsidP="00912097">
          <w:pPr>
            <w:pStyle w:val="MUOverskrift2"/>
          </w:pPr>
          <w:r w:rsidRPr="009B04FC">
            <w:t>Forslag til vedtak:</w:t>
          </w:r>
        </w:p>
      </w:sdtContent>
    </w:sdt>
    <w:sdt>
      <w:sdtPr>
        <w:rPr>
          <w:rFonts w:cs="Arial"/>
        </w:rPr>
        <w:alias w:val="Forslag til vedtak/Innstilling"/>
        <w:tag w:val="MU_Innstilling"/>
        <w:id w:val="411982548"/>
        <w:placeholder>
          <w:docPart w:val="7BB16689EDFC4EB98440E78516FF47FB"/>
        </w:placeholder>
      </w:sdtPr>
      <w:sdtEndPr/>
      <w:sdtContent>
        <w:p w:rsidR="00912097" w:rsidRDefault="00912097" w:rsidP="00912097">
          <w:pPr>
            <w:rPr>
              <w:rFonts w:cs="Arial"/>
            </w:rPr>
          </w:pPr>
          <w:r>
            <w:rPr>
              <w:rFonts w:cs="Arial"/>
            </w:rPr>
            <w:t>Informasjonen tas til orientering.</w:t>
          </w:r>
        </w:p>
      </w:sdtContent>
    </w:sdt>
    <w:p w:rsidR="00912097" w:rsidRDefault="00912097" w:rsidP="00912097">
      <w:pPr>
        <w:rPr>
          <w:rFonts w:cs="Arial"/>
        </w:rPr>
      </w:pPr>
    </w:p>
    <w:p w:rsidR="00912097" w:rsidRDefault="00912097" w:rsidP="00912097">
      <w:pPr>
        <w:pStyle w:val="MUOverskrift3"/>
      </w:pPr>
      <w:r w:rsidRPr="001E5D5A">
        <w:t>Vedlegg:</w:t>
      </w:r>
      <w:r>
        <w:t xml:space="preserve"> </w:t>
      </w:r>
    </w:p>
    <w:sdt>
      <w:sdtPr>
        <w:id w:val="-804087100"/>
        <w:placeholder>
          <w:docPart w:val="9B7C95676F0F4328AC43AF1795A49AF0"/>
        </w:placeholder>
      </w:sdtPr>
      <w:sdtEndPr/>
      <w:sdtContent>
        <w:p w:rsidR="00912097" w:rsidRPr="000E2A5B" w:rsidRDefault="00912097" w:rsidP="00912097">
          <w:r>
            <w:t>Presentasjon KU funksjon og oppgaver</w:t>
          </w:r>
        </w:p>
      </w:sdtContent>
    </w:sdt>
    <w:p w:rsidR="00912097" w:rsidRDefault="00912097" w:rsidP="00912097">
      <w:pPr>
        <w:pStyle w:val="MUOverskrift2"/>
      </w:pPr>
    </w:p>
    <w:p w:rsidR="00912097" w:rsidRDefault="00912097" w:rsidP="00912097">
      <w:pPr>
        <w:pStyle w:val="MUOverskrift2"/>
      </w:pPr>
      <w:r>
        <w:t>Saksframstilling:</w:t>
      </w:r>
    </w:p>
    <w:p w:rsidR="00912097" w:rsidRDefault="00912097" w:rsidP="00912097">
      <w:pPr>
        <w:rPr>
          <w:rFonts w:ascii="Helvetica" w:hAnsi="Helvetica" w:cs="Helvetica"/>
          <w:lang w:eastAsia="nb-NO"/>
        </w:rPr>
      </w:pPr>
      <w:r>
        <w:rPr>
          <w:rFonts w:ascii="Helvetica" w:hAnsi="Helvetica" w:cs="Helvetica"/>
          <w:lang w:eastAsia="nb-NO"/>
        </w:rPr>
        <w:t>Kontrollutvalget skal føre tilsyn med den kommunale virksomheten på kommunestyrets vegne. Utvalgets mandat er beskrevet i kommuneloven.</w:t>
      </w:r>
    </w:p>
    <w:p w:rsidR="00912097" w:rsidRDefault="00912097" w:rsidP="00912097">
      <w:pPr>
        <w:rPr>
          <w:rFonts w:ascii="Helvetica" w:hAnsi="Helvetica" w:cs="Helvetica"/>
          <w:lang w:eastAsia="nb-NO"/>
        </w:rPr>
      </w:pPr>
    </w:p>
    <w:p w:rsidR="00912097" w:rsidRDefault="00912097" w:rsidP="00912097">
      <w:pPr>
        <w:rPr>
          <w:rFonts w:ascii="Helvetica" w:hAnsi="Helvetica" w:cs="Helvetica"/>
          <w:lang w:eastAsia="nb-NO"/>
        </w:rPr>
      </w:pPr>
      <w:r>
        <w:rPr>
          <w:rFonts w:ascii="Helvetica" w:hAnsi="Helvetica" w:cs="Helvetica"/>
          <w:lang w:eastAsia="nb-NO"/>
        </w:rPr>
        <w:t xml:space="preserve">Kommunelov </w:t>
      </w:r>
      <w:r w:rsidRPr="00F170EC">
        <w:rPr>
          <w:rFonts w:ascii="Helvetica" w:hAnsi="Helvetica" w:cs="Helvetica"/>
          <w:lang w:eastAsia="nb-NO"/>
        </w:rPr>
        <w:t>§ 77</w:t>
      </w:r>
      <w:r>
        <w:rPr>
          <w:rFonts w:ascii="Helvetica" w:hAnsi="Helvetica" w:cs="Helvetica"/>
          <w:lang w:eastAsia="nb-NO"/>
        </w:rPr>
        <w:t xml:space="preserve"> omhandler k</w:t>
      </w:r>
      <w:r w:rsidRPr="00F170EC">
        <w:rPr>
          <w:rFonts w:ascii="Helvetica" w:hAnsi="Helvetica" w:cs="Helvetica"/>
          <w:lang w:eastAsia="nb-NO"/>
        </w:rPr>
        <w:t>ontrollutvalget</w:t>
      </w:r>
      <w:r>
        <w:rPr>
          <w:rFonts w:ascii="Helvetica" w:hAnsi="Helvetica" w:cs="Helvetica"/>
          <w:lang w:eastAsia="nb-NO"/>
        </w:rPr>
        <w:t>:</w:t>
      </w:r>
    </w:p>
    <w:p w:rsidR="00912097" w:rsidRDefault="00912097" w:rsidP="00912097">
      <w:pPr>
        <w:rPr>
          <w:rFonts w:ascii="Helvetica" w:hAnsi="Helvetica" w:cs="Helvetica"/>
          <w:lang w:eastAsia="nb-NO"/>
        </w:rPr>
      </w:pP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Kommunestyret og fylkestinget velger selv et kontrollutvalg til å forestå det løpende tilsyn med den kommunale og fylkeskommunale forvaltning på sine vegne. Utvalget skal ha minst tre medlemmer. Kommunestyret og fylkestinget velger selv medlemmer og varamedlemmer til utvalget, og blant medlemmene leder og nestleder. Minst ett av utvalgets medlemmer skal velges blant kommunestyrets eller fylkestingets medlemmer. Utvalgets leder har møte- og talerett i kommunestyret og fylkestinget når utvalgets saker behandles.</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Utelukket fra valg er ordfører, fylkesordfører, varaordfører, medlem og varamedlem av formannskap og fylkesutvalg, medlem og varamedlem av kommunal eller fylkeskommunal nemnd med beslutningsmyndighet, medlem av kommuneråd eller fylkesråd og ansatte i kommunen eller fylkeskommunen.</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Kommunestyret og fylkestinget kan når som helst foreta nyvalg av utvalgets medlemmer.</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Kontrollutvalget skal påse at kommunens eller fylkeskommunens regnskaper blir revidert på en betryggende måte. Kontrollutvalget skal videre påse at det føres kontroll med at den økonomiske forvaltning foregår i samsvar med gjeldende bestemmelser og vedtak, og at det blir gjennomført systematiske vurderinger av økonomi, produktivitet, måloppnåelse og virkninger ut fra kommunestyrets eller fylkestingets vedtak og forutsetninger (forvaltningsrevisjon).</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Kontrollutvalget skal påse at det føres kontroll med forvaltningen av kommunens eller fylkeskommunens interesser i selskaper m.m.</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Kontrollutvalget skal rapportere resultatene av sitt arbeid til kommunestyret eller fylkestinget. Før en sak rapporteres til kommunestyret eller fylkestinget skal den ha vært forelagt administrasjonssjefen til uttalelse.</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Kontrollutvalget kan hos kommunen eller fylkeskommunen, uten hinder av taushetsplikt, kreve enhver opplysning, redegjørelse eller ethvert dokument og foreta de undersøkelser som det finner nødvendig for å gjennomføre oppgavene.</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Kommunens og fylkeskommunens revisor har møte- og talerett i kontrollutvalgets møter.</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Kommunestyret og fylkestinget skal sørge for sekretærbistand til kontrollutvalget.</w:t>
      </w:r>
    </w:p>
    <w:p w:rsidR="00912097" w:rsidRDefault="00912097" w:rsidP="00912097">
      <w:pPr>
        <w:pStyle w:val="Listeavsnitt"/>
        <w:numPr>
          <w:ilvl w:val="0"/>
          <w:numId w:val="1"/>
        </w:numPr>
        <w:rPr>
          <w:rFonts w:ascii="Helvetica" w:hAnsi="Helvetica" w:cs="Helvetica"/>
          <w:lang w:eastAsia="nb-NO"/>
        </w:rPr>
      </w:pPr>
      <w:r w:rsidRPr="00F170EC">
        <w:rPr>
          <w:rFonts w:ascii="Helvetica" w:hAnsi="Helvetica" w:cs="Helvetica"/>
          <w:lang w:eastAsia="nb-NO"/>
        </w:rPr>
        <w:t>Departementet kan gi forskrifter med nærmere bestemmelser om kontrollutvalgets oppgaver og saksbehandling mv.</w:t>
      </w:r>
    </w:p>
    <w:p w:rsidR="00912097" w:rsidRPr="00F170EC" w:rsidRDefault="00912097" w:rsidP="00912097">
      <w:pPr>
        <w:pStyle w:val="Listeavsnitt"/>
        <w:rPr>
          <w:rFonts w:ascii="Helvetica" w:hAnsi="Helvetica" w:cs="Helvetica"/>
          <w:lang w:eastAsia="nb-NO"/>
        </w:rPr>
      </w:pPr>
    </w:p>
    <w:p w:rsidR="00912097" w:rsidRDefault="00912097" w:rsidP="00912097">
      <w:pPr>
        <w:rPr>
          <w:rFonts w:ascii="Helvetica" w:hAnsi="Helvetica" w:cs="Helvetica"/>
          <w:lang w:eastAsia="nb-NO"/>
        </w:rPr>
      </w:pPr>
    </w:p>
    <w:p w:rsidR="00912097" w:rsidRDefault="00912097" w:rsidP="00912097">
      <w:pPr>
        <w:rPr>
          <w:rFonts w:ascii="Helvetica" w:hAnsi="Helvetica" w:cs="Helvetica"/>
          <w:lang w:eastAsia="nb-NO"/>
        </w:rPr>
      </w:pPr>
    </w:p>
    <w:p w:rsidR="00912097" w:rsidRDefault="00912097" w:rsidP="00912097">
      <w:r>
        <w:rPr>
          <w:rFonts w:ascii="Helvetica" w:hAnsi="Helvetica" w:cs="Helvetica"/>
          <w:lang w:eastAsia="nb-NO"/>
        </w:rPr>
        <w:t>Sekretariatet vil orientere om kontrollutvalgets mandat, funksjon og oppgaver.</w:t>
      </w:r>
    </w:p>
    <w:p w:rsidR="00912097" w:rsidRDefault="00912097" w:rsidP="00912097"/>
    <w:p w:rsidR="00912097" w:rsidRDefault="00912097" w:rsidP="00912097"/>
    <w:p w:rsidR="00912097" w:rsidRDefault="00912097" w:rsidP="00912097"/>
    <w:p w:rsidR="00912097" w:rsidRDefault="00912097" w:rsidP="00912097"/>
    <w:p w:rsidR="00912097" w:rsidRDefault="00912097" w:rsidP="00912097">
      <w:pPr>
        <w:pStyle w:val="MUHeading2"/>
      </w:pPr>
      <w:r>
        <w:t>Vedlegg til sak</w:t>
      </w:r>
    </w:p>
    <w:p w:rsidR="00912097" w:rsidRDefault="00912097" w:rsidP="00912097">
      <w:r>
        <w:object w:dxaOrig="1531" w:dyaOrig="990" w14:anchorId="52120872">
          <v:shape id="_x0000_i1028" type="#_x0000_t75" style="width:76.5pt;height:49.5pt" o:ole="">
            <v:imagedata r:id="rId17" o:title=""/>
          </v:shape>
          <o:OLEObject Type="Embed" ProgID="PowerPoint.Show.8" ShapeID="_x0000_i1028" DrawAspect="Icon" ObjectID="_1507026942" r:id="rId18"/>
        </w:object>
      </w:r>
    </w:p>
    <w:p w:rsidR="00912097" w:rsidRDefault="00912097">
      <w:r>
        <w:br w:type="page"/>
      </w:r>
    </w:p>
    <w:p w:rsidR="00912097" w:rsidRDefault="00912097" w:rsidP="00912097">
      <w:pPr>
        <w:pStyle w:val="MUCaseTitle2"/>
      </w:pPr>
      <w:bookmarkStart w:id="7" w:name="CaseRef200336"/>
      <w:bookmarkEnd w:id="7"/>
      <w:r>
        <w:t>19/15 Revisjonsplan 2015 Holmestrand kommune</w:t>
      </w:r>
    </w:p>
    <w:p w:rsidR="00912097" w:rsidRDefault="00912097" w:rsidP="00912097">
      <w:pPr>
        <w:pStyle w:val="MUCaseTitle2"/>
      </w:pPr>
    </w:p>
    <w:p w:rsidR="00912097" w:rsidRDefault="00912097" w:rsidP="00912097">
      <w:r>
        <w:t>Arkivsak-</w:t>
      </w:r>
      <w:proofErr w:type="spellStart"/>
      <w:r>
        <w:t>dok</w:t>
      </w:r>
      <w:proofErr w:type="spellEnd"/>
      <w:r>
        <w:t>.</w:t>
      </w:r>
      <w:r>
        <w:tab/>
        <w:t>15/00099-1</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19/15</w:t>
            </w:r>
          </w:p>
        </w:tc>
      </w:tr>
    </w:tbl>
    <w:p w:rsidR="00912097" w:rsidRDefault="00912097" w:rsidP="00912097"/>
    <w:p w:rsidR="00912097" w:rsidRDefault="00912097" w:rsidP="00912097"/>
    <w:sdt>
      <w:sdtPr>
        <w:tag w:val="MU_Tittel"/>
        <w:id w:val="22832547"/>
        <w:placeholder>
          <w:docPart w:val="334D912676004B31AB962E9CFE9DC53A"/>
        </w:placeholder>
        <w:text w:multiLine="1"/>
      </w:sdtPr>
      <w:sdtEndPr/>
      <w:sdtContent>
        <w:p w:rsidR="00912097" w:rsidRPr="009B04FC" w:rsidRDefault="00912097" w:rsidP="00912097">
          <w:pPr>
            <w:pStyle w:val="MUOverskrift2"/>
          </w:pPr>
          <w:r w:rsidRPr="009B04FC">
            <w:t>Forslag til vedtak:</w:t>
          </w:r>
        </w:p>
      </w:sdtContent>
    </w:sdt>
    <w:sdt>
      <w:sdtPr>
        <w:rPr>
          <w:rFonts w:cs="Arial"/>
        </w:rPr>
        <w:alias w:val="Forslag til vedtak/Innstilling"/>
        <w:tag w:val="MU_Innstilling"/>
        <w:id w:val="1787695623"/>
        <w:placeholder>
          <w:docPart w:val="A366855DCA72497F823124EAA09FCC13"/>
        </w:placeholder>
      </w:sdtPr>
      <w:sdtEndPr/>
      <w:sdtContent>
        <w:p w:rsidR="00912097" w:rsidRDefault="00912097" w:rsidP="00912097">
          <w:pPr>
            <w:rPr>
              <w:rFonts w:cs="Arial"/>
            </w:rPr>
          </w:pPr>
          <w:r>
            <w:rPr>
              <w:rFonts w:cs="Arial"/>
            </w:rPr>
            <w:t>Revisjonsplan 2015 tas til orientering.</w:t>
          </w:r>
        </w:p>
      </w:sdtContent>
    </w:sdt>
    <w:p w:rsidR="00912097" w:rsidRDefault="00912097" w:rsidP="00912097">
      <w:pPr>
        <w:rPr>
          <w:rFonts w:cs="Arial"/>
        </w:rPr>
      </w:pPr>
    </w:p>
    <w:p w:rsidR="00912097" w:rsidRDefault="00912097" w:rsidP="00912097">
      <w:pPr>
        <w:pStyle w:val="MUOverskrift3"/>
      </w:pPr>
      <w:r w:rsidRPr="001E5D5A">
        <w:t>Vedlegg:</w:t>
      </w:r>
      <w:r>
        <w:t xml:space="preserve"> </w:t>
      </w:r>
    </w:p>
    <w:sdt>
      <w:sdtPr>
        <w:id w:val="-1584291025"/>
        <w:placeholder>
          <w:docPart w:val="912472FFD5454D6BACC8082BB2215A9B"/>
        </w:placeholder>
      </w:sdtPr>
      <w:sdtEndPr/>
      <w:sdtContent>
        <w:p w:rsidR="00912097" w:rsidRPr="000E2A5B" w:rsidRDefault="00912097" w:rsidP="00912097">
          <w:r>
            <w:t>Revisjonsplan 2015 fra Vestfold Kommunerevisjon</w:t>
          </w:r>
        </w:p>
      </w:sdtContent>
    </w:sdt>
    <w:p w:rsidR="00912097" w:rsidRDefault="00912097" w:rsidP="00912097">
      <w:pPr>
        <w:pStyle w:val="MUOverskrift2"/>
      </w:pPr>
    </w:p>
    <w:p w:rsidR="00912097" w:rsidRDefault="00912097" w:rsidP="00912097">
      <w:pPr>
        <w:pStyle w:val="MUOverskrift2"/>
      </w:pPr>
    </w:p>
    <w:p w:rsidR="00912097" w:rsidRDefault="00912097" w:rsidP="00912097">
      <w:pPr>
        <w:pStyle w:val="MUOverskrift2"/>
      </w:pPr>
      <w:r>
        <w:t>Saksframstilling:</w:t>
      </w:r>
    </w:p>
    <w:p w:rsidR="00912097" w:rsidRDefault="00912097" w:rsidP="00912097">
      <w:pPr>
        <w:rPr>
          <w:rFonts w:cs="Arial"/>
        </w:rPr>
      </w:pPr>
      <w:r>
        <w:rPr>
          <w:rFonts w:cs="Arial"/>
        </w:rPr>
        <w:t xml:space="preserve">Revisors plan for gjennomføring av revisjon i Holmestrand kommune legges fram for kontrollutvalget til orientering hvert år og er en del av revisors ordinære kommunikasjon med kontrollutvalget. </w:t>
      </w:r>
    </w:p>
    <w:p w:rsidR="00912097" w:rsidRDefault="00912097" w:rsidP="00912097">
      <w:pPr>
        <w:rPr>
          <w:rFonts w:cs="Arial"/>
        </w:rPr>
      </w:pPr>
    </w:p>
    <w:p w:rsidR="00912097" w:rsidRDefault="00912097" w:rsidP="00912097">
      <w:pPr>
        <w:rPr>
          <w:rFonts w:cs="Arial"/>
        </w:rPr>
      </w:pPr>
      <w:r>
        <w:rPr>
          <w:rFonts w:cs="Arial"/>
        </w:rPr>
        <w:t>Kontrollutvalget skal påse at kommunens regnskaper blir revidert på en betryggende måte.</w:t>
      </w:r>
      <w:r w:rsidRPr="002D5F7E">
        <w:rPr>
          <w:rFonts w:cs="Arial"/>
        </w:rPr>
        <w:t xml:space="preserve"> </w:t>
      </w:r>
      <w:r>
        <w:rPr>
          <w:rFonts w:cs="Arial"/>
        </w:rPr>
        <w:t>Kommunens valgte revisor har ansvaret for å gjennomføre revisjonen og rapportere resultatene av sitt arbeid til kontrollutvalget.</w:t>
      </w:r>
    </w:p>
    <w:p w:rsidR="00912097" w:rsidRDefault="00912097" w:rsidP="00912097">
      <w:pPr>
        <w:rPr>
          <w:rFonts w:cs="Arial"/>
        </w:rPr>
      </w:pPr>
    </w:p>
    <w:p w:rsidR="00912097" w:rsidRDefault="00912097" w:rsidP="00912097">
      <w:pPr>
        <w:rPr>
          <w:rFonts w:cs="Arial"/>
        </w:rPr>
      </w:pPr>
      <w:r>
        <w:rPr>
          <w:rFonts w:cs="Arial"/>
        </w:rPr>
        <w:t>Revisjonsplanen er et sentralt dokument for kontrollutvalgets påse-ansvar overfor revisor. Planen orienterer utvalget om hvilke revisjonshandlinger som planlegges gjennomført, og videre hvilke områder hvor kontrollutvalget kan forvente rapportering.</w:t>
      </w:r>
    </w:p>
    <w:p w:rsidR="00912097" w:rsidRDefault="00912097" w:rsidP="00912097"/>
    <w:p w:rsidR="00912097" w:rsidRDefault="00912097" w:rsidP="00912097"/>
    <w:p w:rsidR="00912097" w:rsidRDefault="00912097" w:rsidP="00912097"/>
    <w:p w:rsidR="00912097" w:rsidRDefault="00912097" w:rsidP="00912097">
      <w:pPr>
        <w:pStyle w:val="MUHeading2"/>
      </w:pPr>
      <w:r>
        <w:t>Vedlegg til sak</w:t>
      </w:r>
    </w:p>
    <w:p w:rsidR="00912097" w:rsidRDefault="00912097" w:rsidP="00912097">
      <w:r>
        <w:object w:dxaOrig="1531" w:dyaOrig="990" w14:anchorId="36E92B09">
          <v:shape id="_x0000_i1029" type="#_x0000_t75" style="width:76.5pt;height:49.5pt" o:ole="">
            <v:imagedata r:id="rId19" o:title=""/>
          </v:shape>
          <o:OLEObject Type="Embed" ProgID="AcroExch.Document.11" ShapeID="_x0000_i1029" DrawAspect="Icon" ObjectID="_1507026943" r:id="rId20"/>
        </w:object>
      </w:r>
    </w:p>
    <w:p w:rsidR="00912097" w:rsidRDefault="00912097">
      <w:r>
        <w:br w:type="page"/>
      </w:r>
    </w:p>
    <w:p w:rsidR="00912097" w:rsidRDefault="00912097" w:rsidP="00912097">
      <w:pPr>
        <w:pStyle w:val="MUCaseTitle2"/>
      </w:pPr>
      <w:bookmarkStart w:id="8" w:name="CaseRef200338"/>
      <w:bookmarkEnd w:id="8"/>
      <w:r>
        <w:t>20/15 Budsjett 2016 for tilsyn og kontroll i Holmestrand kommune</w:t>
      </w:r>
    </w:p>
    <w:p w:rsidR="00912097" w:rsidRDefault="00912097" w:rsidP="00912097">
      <w:pPr>
        <w:pStyle w:val="MUCaseTitle2"/>
      </w:pPr>
    </w:p>
    <w:p w:rsidR="00912097" w:rsidRDefault="00912097" w:rsidP="00912097">
      <w:r>
        <w:t>Arkivsak-</w:t>
      </w:r>
      <w:proofErr w:type="spellStart"/>
      <w:r>
        <w:t>dok</w:t>
      </w:r>
      <w:proofErr w:type="spellEnd"/>
      <w:r>
        <w:t>.</w:t>
      </w:r>
      <w:r>
        <w:tab/>
        <w:t>15/00097-1</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20/15</w:t>
            </w:r>
          </w:p>
        </w:tc>
      </w:tr>
    </w:tbl>
    <w:p w:rsidR="00912097" w:rsidRDefault="00912097" w:rsidP="00912097"/>
    <w:p w:rsidR="00912097" w:rsidRDefault="00912097" w:rsidP="00912097"/>
    <w:sdt>
      <w:sdtPr>
        <w:tag w:val="MU_Tittel"/>
        <w:id w:val="429242322"/>
        <w:placeholder>
          <w:docPart w:val="ECD527DA4F604439830E8A5E6E80FEB2"/>
        </w:placeholder>
        <w:text w:multiLine="1"/>
      </w:sdtPr>
      <w:sdtEndPr/>
      <w:sdtContent>
        <w:p w:rsidR="00912097" w:rsidRPr="009B04FC" w:rsidRDefault="00912097" w:rsidP="00912097">
          <w:pPr>
            <w:pStyle w:val="MUOverskrift2"/>
          </w:pPr>
          <w:r w:rsidRPr="009B04FC">
            <w:t>Forslag til vedtak:</w:t>
          </w:r>
        </w:p>
      </w:sdtContent>
    </w:sdt>
    <w:sdt>
      <w:sdtPr>
        <w:rPr>
          <w:rFonts w:cs="Arial"/>
        </w:rPr>
        <w:alias w:val="Forslag til vedtak/Innstilling"/>
        <w:tag w:val="MU_Innstilling"/>
        <w:id w:val="1274667891"/>
        <w:placeholder>
          <w:docPart w:val="859742BDF3A44D098018FF9195733587"/>
        </w:placeholder>
      </w:sdtPr>
      <w:sdtEndPr/>
      <w:sdtContent>
        <w:p w:rsidR="00912097" w:rsidRDefault="00912097" w:rsidP="00912097">
          <w:pPr>
            <w:rPr>
              <w:rFonts w:cs="Arial"/>
            </w:rPr>
          </w:pPr>
          <w:r>
            <w:rPr>
              <w:rFonts w:cs="Arial"/>
            </w:rPr>
            <w:t xml:space="preserve">Kontrollutvalget anbefaler et budsjett på </w:t>
          </w:r>
          <w:r>
            <w:rPr>
              <w:rFonts w:cs="Arial"/>
              <w:u w:val="single"/>
            </w:rPr>
            <w:t xml:space="preserve">kr </w:t>
          </w:r>
          <w:proofErr w:type="gramStart"/>
          <w:r>
            <w:rPr>
              <w:rFonts w:cs="Arial"/>
              <w:u w:val="single"/>
            </w:rPr>
            <w:t>1.536.200</w:t>
          </w:r>
          <w:proofErr w:type="gramEnd"/>
          <w:r>
            <w:rPr>
              <w:rFonts w:cs="Arial"/>
              <w:u w:val="single"/>
            </w:rPr>
            <w:t xml:space="preserve">,- </w:t>
          </w:r>
          <w:r>
            <w:rPr>
              <w:rFonts w:cs="Arial"/>
            </w:rPr>
            <w:t xml:space="preserve"> til tilsyn og kontroll i Holmestrand kommune for 2016 fordelt på følgende måte:</w:t>
          </w:r>
        </w:p>
        <w:p w:rsidR="00912097" w:rsidRDefault="00912097" w:rsidP="00912097">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b/>
            </w:rPr>
            <w:tab/>
          </w:r>
        </w:p>
        <w:p w:rsidR="00912097" w:rsidRDefault="00912097" w:rsidP="00912097">
          <w:pPr>
            <w:rPr>
              <w:rFonts w:cs="Arial"/>
            </w:rPr>
          </w:pPr>
          <w:r w:rsidRPr="008D5E1C">
            <w:rPr>
              <w:rFonts w:cs="Arial"/>
              <w:b/>
            </w:rPr>
            <w:t>Revisjonstjenester totalt:</w:t>
          </w:r>
          <w:r>
            <w:rPr>
              <w:rFonts w:cs="Arial"/>
            </w:rPr>
            <w:tab/>
          </w:r>
          <w:r>
            <w:rPr>
              <w:rFonts w:cs="Arial"/>
            </w:rPr>
            <w:tab/>
          </w:r>
          <w:r>
            <w:rPr>
              <w:rFonts w:cs="Arial"/>
            </w:rPr>
            <w:tab/>
            <w:t xml:space="preserve"> </w:t>
          </w:r>
          <w:r>
            <w:rPr>
              <w:rFonts w:cs="Arial"/>
            </w:rPr>
            <w:tab/>
          </w:r>
          <w:r>
            <w:rPr>
              <w:rFonts w:cs="Arial"/>
            </w:rPr>
            <w:tab/>
          </w:r>
          <w:r>
            <w:rPr>
              <w:rFonts w:cs="Arial"/>
            </w:rPr>
            <w:tab/>
          </w:r>
          <w:r w:rsidRPr="008D5E1C">
            <w:rPr>
              <w:rFonts w:cs="Arial"/>
              <w:b/>
            </w:rPr>
            <w:t>1.240.200</w:t>
          </w:r>
        </w:p>
        <w:p w:rsidR="00912097" w:rsidRPr="00DF2C89" w:rsidRDefault="00912097" w:rsidP="00912097">
          <w:pPr>
            <w:numPr>
              <w:ilvl w:val="0"/>
              <w:numId w:val="3"/>
            </w:numPr>
            <w:rPr>
              <w:rFonts w:cs="Arial"/>
              <w:i/>
              <w:sz w:val="22"/>
            </w:rPr>
          </w:pPr>
          <w:r w:rsidRPr="00DF2C89">
            <w:rPr>
              <w:rFonts w:cs="Arial"/>
              <w:i/>
              <w:sz w:val="22"/>
            </w:rPr>
            <w:t>Regnskapsrevisjon</w:t>
          </w:r>
          <w:r>
            <w:rPr>
              <w:rFonts w:cs="Arial"/>
              <w:i/>
              <w:sz w:val="22"/>
            </w:rPr>
            <w:t>, enhetskontroll</w:t>
          </w:r>
          <w:r w:rsidRPr="00DF2C89">
            <w:rPr>
              <w:rFonts w:cs="Arial"/>
              <w:i/>
              <w:sz w:val="22"/>
            </w:rPr>
            <w:tab/>
          </w:r>
          <w:r w:rsidRPr="00DF2C89">
            <w:rPr>
              <w:rFonts w:cs="Arial"/>
              <w:i/>
              <w:sz w:val="22"/>
            </w:rPr>
            <w:tab/>
          </w:r>
          <w:r>
            <w:rPr>
              <w:rFonts w:cs="Arial"/>
              <w:i/>
              <w:sz w:val="22"/>
            </w:rPr>
            <w:t>50</w:t>
          </w:r>
          <w:r w:rsidRPr="00DF2C89">
            <w:rPr>
              <w:rFonts w:cs="Arial"/>
              <w:i/>
              <w:sz w:val="22"/>
            </w:rPr>
            <w:t>0.000,-</w:t>
          </w:r>
        </w:p>
        <w:p w:rsidR="00912097" w:rsidRPr="00DF2C89" w:rsidRDefault="00912097" w:rsidP="00912097">
          <w:pPr>
            <w:numPr>
              <w:ilvl w:val="0"/>
              <w:numId w:val="3"/>
            </w:numPr>
            <w:rPr>
              <w:rFonts w:cs="Arial"/>
              <w:i/>
              <w:sz w:val="22"/>
            </w:rPr>
          </w:pPr>
          <w:r w:rsidRPr="00DF2C89">
            <w:rPr>
              <w:rFonts w:cs="Arial"/>
              <w:i/>
              <w:sz w:val="22"/>
            </w:rPr>
            <w:t>Forvaltningsrevi</w:t>
          </w:r>
          <w:r>
            <w:rPr>
              <w:rFonts w:cs="Arial"/>
              <w:i/>
              <w:sz w:val="22"/>
            </w:rPr>
            <w:t xml:space="preserve">sjon og selskapskontroll, </w:t>
          </w:r>
          <w:r w:rsidRPr="00DF2C89">
            <w:rPr>
              <w:rFonts w:cs="Arial"/>
              <w:i/>
              <w:sz w:val="22"/>
            </w:rPr>
            <w:tab/>
          </w:r>
          <w:r>
            <w:rPr>
              <w:rFonts w:cs="Arial"/>
              <w:i/>
              <w:sz w:val="22"/>
            </w:rPr>
            <w:br/>
            <w:t>overordnet analyse</w:t>
          </w:r>
          <w:r>
            <w:rPr>
              <w:rFonts w:cs="Arial"/>
              <w:i/>
              <w:sz w:val="22"/>
            </w:rPr>
            <w:tab/>
          </w:r>
          <w:r>
            <w:rPr>
              <w:rFonts w:cs="Arial"/>
              <w:i/>
              <w:sz w:val="22"/>
            </w:rPr>
            <w:tab/>
          </w:r>
          <w:r>
            <w:rPr>
              <w:rFonts w:cs="Arial"/>
              <w:i/>
              <w:sz w:val="22"/>
            </w:rPr>
            <w:tab/>
          </w:r>
          <w:r>
            <w:rPr>
              <w:rFonts w:cs="Arial"/>
              <w:i/>
              <w:sz w:val="22"/>
            </w:rPr>
            <w:tab/>
            <w:t>350.0</w:t>
          </w:r>
          <w:r w:rsidRPr="00DF2C89">
            <w:rPr>
              <w:rFonts w:cs="Arial"/>
              <w:i/>
              <w:sz w:val="22"/>
            </w:rPr>
            <w:t>00,-</w:t>
          </w:r>
        </w:p>
        <w:p w:rsidR="00912097" w:rsidRPr="00DF2C89" w:rsidRDefault="00912097" w:rsidP="00912097">
          <w:pPr>
            <w:numPr>
              <w:ilvl w:val="0"/>
              <w:numId w:val="3"/>
            </w:numPr>
            <w:rPr>
              <w:rFonts w:cs="Arial"/>
              <w:i/>
              <w:sz w:val="22"/>
            </w:rPr>
          </w:pPr>
          <w:r>
            <w:rPr>
              <w:rFonts w:cs="Arial"/>
              <w:i/>
              <w:sz w:val="22"/>
            </w:rPr>
            <w:t>Attestasjoner, andre tjenester</w:t>
          </w:r>
          <w:r>
            <w:rPr>
              <w:rFonts w:cs="Arial"/>
              <w:i/>
              <w:sz w:val="22"/>
            </w:rPr>
            <w:tab/>
          </w:r>
          <w:r>
            <w:rPr>
              <w:rFonts w:cs="Arial"/>
              <w:i/>
              <w:sz w:val="22"/>
            </w:rPr>
            <w:tab/>
          </w:r>
          <w:r w:rsidRPr="00DF2C89">
            <w:rPr>
              <w:rFonts w:cs="Arial"/>
              <w:i/>
              <w:sz w:val="22"/>
            </w:rPr>
            <w:tab/>
          </w:r>
          <w:r>
            <w:rPr>
              <w:rFonts w:cs="Arial"/>
              <w:i/>
              <w:sz w:val="22"/>
            </w:rPr>
            <w:t>2</w:t>
          </w:r>
          <w:r w:rsidRPr="00DF2C89">
            <w:rPr>
              <w:rFonts w:cs="Arial"/>
              <w:i/>
              <w:sz w:val="22"/>
            </w:rPr>
            <w:t>10.000,-</w:t>
          </w:r>
        </w:p>
        <w:p w:rsidR="00912097" w:rsidRPr="00DF2C89" w:rsidRDefault="00912097" w:rsidP="00912097">
          <w:pPr>
            <w:numPr>
              <w:ilvl w:val="0"/>
              <w:numId w:val="3"/>
            </w:numPr>
            <w:rPr>
              <w:rFonts w:cs="Arial"/>
              <w:i/>
              <w:sz w:val="22"/>
            </w:rPr>
          </w:pPr>
          <w:r>
            <w:rPr>
              <w:rFonts w:cs="Arial"/>
              <w:i/>
              <w:sz w:val="22"/>
            </w:rPr>
            <w:t>Ledelse av bedriften, styrebehandling,</w:t>
          </w:r>
          <w:r>
            <w:rPr>
              <w:rFonts w:cs="Arial"/>
              <w:i/>
              <w:sz w:val="22"/>
            </w:rPr>
            <w:br/>
            <w:t xml:space="preserve"> </w:t>
          </w:r>
          <w:proofErr w:type="spellStart"/>
          <w:r>
            <w:rPr>
              <w:rFonts w:cs="Arial"/>
              <w:i/>
              <w:sz w:val="22"/>
            </w:rPr>
            <w:t>deltaglese</w:t>
          </w:r>
          <w:proofErr w:type="spellEnd"/>
          <w:r>
            <w:rPr>
              <w:rFonts w:cs="Arial"/>
              <w:i/>
              <w:sz w:val="22"/>
            </w:rPr>
            <w:t xml:space="preserve"> </w:t>
          </w:r>
          <w:proofErr w:type="spellStart"/>
          <w:r>
            <w:rPr>
              <w:rFonts w:cs="Arial"/>
              <w:i/>
              <w:sz w:val="22"/>
            </w:rPr>
            <w:t>og</w:t>
          </w:r>
          <w:r w:rsidRPr="00DF2C89">
            <w:rPr>
              <w:rFonts w:cs="Arial"/>
              <w:i/>
              <w:sz w:val="22"/>
            </w:rPr>
            <w:t>forberedelse</w:t>
          </w:r>
          <w:proofErr w:type="spellEnd"/>
          <w:r w:rsidRPr="00DF2C89">
            <w:rPr>
              <w:rFonts w:cs="Arial"/>
              <w:i/>
              <w:sz w:val="22"/>
            </w:rPr>
            <w:t xml:space="preserve"> til møter m.m.</w:t>
          </w:r>
          <w:r w:rsidRPr="00DF2C89">
            <w:rPr>
              <w:rFonts w:cs="Arial"/>
              <w:i/>
              <w:sz w:val="22"/>
            </w:rPr>
            <w:tab/>
          </w:r>
          <w:r>
            <w:rPr>
              <w:rFonts w:cs="Arial"/>
              <w:i/>
              <w:sz w:val="22"/>
            </w:rPr>
            <w:t>180.2</w:t>
          </w:r>
          <w:r w:rsidRPr="00DF2C89">
            <w:rPr>
              <w:rFonts w:cs="Arial"/>
              <w:i/>
              <w:sz w:val="22"/>
            </w:rPr>
            <w:t>00,-</w:t>
          </w:r>
        </w:p>
        <w:p w:rsidR="00912097" w:rsidRDefault="00912097" w:rsidP="00912097">
          <w:pPr>
            <w:ind w:left="360"/>
            <w:rPr>
              <w:rFonts w:cs="Arial"/>
            </w:rPr>
          </w:pPr>
          <w:r>
            <w:rPr>
              <w:rFonts w:cs="Arial"/>
            </w:rPr>
            <w:tab/>
          </w:r>
          <w:r>
            <w:rPr>
              <w:rFonts w:cs="Arial"/>
            </w:rPr>
            <w:tab/>
          </w:r>
          <w:r>
            <w:rPr>
              <w:rFonts w:cs="Arial"/>
            </w:rPr>
            <w:tab/>
            <w:t xml:space="preserve">      </w:t>
          </w:r>
          <w:r>
            <w:rPr>
              <w:rFonts w:cs="Arial"/>
            </w:rPr>
            <w:tab/>
          </w:r>
          <w:r>
            <w:rPr>
              <w:rFonts w:cs="Arial"/>
            </w:rPr>
            <w:tab/>
          </w:r>
          <w:r>
            <w:rPr>
              <w:rFonts w:cs="Arial"/>
            </w:rPr>
            <w:tab/>
          </w:r>
        </w:p>
        <w:p w:rsidR="00912097" w:rsidRPr="008D5E1C" w:rsidRDefault="00912097" w:rsidP="00912097">
          <w:pPr>
            <w:rPr>
              <w:rFonts w:cs="Arial"/>
              <w:b/>
            </w:rPr>
          </w:pPr>
          <w:proofErr w:type="spellStart"/>
          <w:r w:rsidRPr="008D5E1C">
            <w:rPr>
              <w:rFonts w:cs="Arial"/>
              <w:b/>
            </w:rPr>
            <w:t>Sekretariatstjenester</w:t>
          </w:r>
          <w:proofErr w:type="spellEnd"/>
          <w:r w:rsidRPr="008D5E1C">
            <w:rPr>
              <w:rFonts w:cs="Arial"/>
              <w:b/>
            </w:rPr>
            <w:t xml:space="preserve"> fra VIKS</w:t>
          </w:r>
          <w:r w:rsidRPr="008D5E1C">
            <w:rPr>
              <w:rFonts w:cs="Arial"/>
              <w:b/>
            </w:rPr>
            <w:tab/>
          </w:r>
          <w:r w:rsidRPr="008D5E1C">
            <w:rPr>
              <w:rFonts w:cs="Arial"/>
              <w:b/>
            </w:rPr>
            <w:tab/>
          </w:r>
          <w:r w:rsidRPr="008D5E1C">
            <w:rPr>
              <w:rFonts w:cs="Arial"/>
              <w:b/>
            </w:rPr>
            <w:tab/>
          </w:r>
          <w:r w:rsidRPr="008D5E1C">
            <w:rPr>
              <w:rFonts w:cs="Arial"/>
              <w:b/>
            </w:rPr>
            <w:tab/>
          </w:r>
          <w:r w:rsidRPr="008D5E1C">
            <w:rPr>
              <w:rFonts w:cs="Arial"/>
              <w:b/>
            </w:rPr>
            <w:tab/>
            <w:t>176.000</w:t>
          </w:r>
        </w:p>
        <w:p w:rsidR="00912097" w:rsidRDefault="00912097" w:rsidP="00912097">
          <w:pPr>
            <w:ind w:left="360"/>
            <w:rPr>
              <w:rFonts w:cs="Arial"/>
            </w:rPr>
          </w:pPr>
        </w:p>
        <w:p w:rsidR="00912097" w:rsidRPr="008D5E1C" w:rsidRDefault="00912097" w:rsidP="00912097">
          <w:pPr>
            <w:rPr>
              <w:rFonts w:cs="Arial"/>
              <w:b/>
            </w:rPr>
          </w:pPr>
          <w:r w:rsidRPr="008D5E1C">
            <w:rPr>
              <w:rFonts w:cs="Arial"/>
              <w:b/>
            </w:rPr>
            <w:t>Til kontrollutvalgets disposisjon:</w:t>
          </w:r>
          <w:r w:rsidRPr="008D5E1C">
            <w:rPr>
              <w:rFonts w:cs="Arial"/>
              <w:b/>
            </w:rPr>
            <w:tab/>
          </w:r>
          <w:r w:rsidRPr="008D5E1C">
            <w:rPr>
              <w:rFonts w:cs="Arial"/>
              <w:b/>
            </w:rPr>
            <w:tab/>
          </w:r>
          <w:r w:rsidRPr="008D5E1C">
            <w:rPr>
              <w:rFonts w:cs="Arial"/>
              <w:b/>
            </w:rPr>
            <w:tab/>
          </w:r>
          <w:r w:rsidRPr="008D5E1C">
            <w:rPr>
              <w:rFonts w:cs="Arial"/>
              <w:b/>
            </w:rPr>
            <w:tab/>
            <w:t>120.000</w:t>
          </w:r>
        </w:p>
        <w:p w:rsidR="00912097" w:rsidRPr="008D5E1C" w:rsidRDefault="00912097" w:rsidP="00912097">
          <w:pPr>
            <w:pStyle w:val="Listeavsnitt"/>
            <w:numPr>
              <w:ilvl w:val="0"/>
              <w:numId w:val="4"/>
            </w:numPr>
            <w:rPr>
              <w:rFonts w:cs="Arial"/>
              <w:sz w:val="22"/>
              <w:szCs w:val="22"/>
            </w:rPr>
          </w:pPr>
          <w:r w:rsidRPr="008D5E1C">
            <w:rPr>
              <w:rFonts w:cs="Arial"/>
              <w:sz w:val="22"/>
              <w:szCs w:val="22"/>
            </w:rPr>
            <w:t>Kjøp av andre tjenester (selskapskontroll)</w:t>
          </w:r>
          <w:r w:rsidRPr="008D5E1C">
            <w:rPr>
              <w:rFonts w:cs="Arial"/>
              <w:sz w:val="22"/>
              <w:szCs w:val="22"/>
            </w:rPr>
            <w:tab/>
            <w:t>30.000,-</w:t>
          </w:r>
        </w:p>
        <w:p w:rsidR="00912097" w:rsidRPr="008D5E1C" w:rsidRDefault="00912097" w:rsidP="00912097">
          <w:pPr>
            <w:pStyle w:val="Listeavsnitt"/>
            <w:numPr>
              <w:ilvl w:val="0"/>
              <w:numId w:val="4"/>
            </w:numPr>
            <w:rPr>
              <w:rFonts w:cs="Arial"/>
              <w:sz w:val="22"/>
              <w:szCs w:val="22"/>
            </w:rPr>
          </w:pPr>
          <w:r>
            <w:rPr>
              <w:rFonts w:cs="Arial"/>
              <w:sz w:val="22"/>
              <w:szCs w:val="22"/>
            </w:rPr>
            <w:t>Møtegodtgjørelse</w:t>
          </w:r>
          <w:r>
            <w:rPr>
              <w:rFonts w:cs="Arial"/>
              <w:sz w:val="22"/>
              <w:szCs w:val="22"/>
            </w:rPr>
            <w:tab/>
          </w:r>
          <w:r>
            <w:rPr>
              <w:rFonts w:cs="Arial"/>
              <w:sz w:val="22"/>
              <w:szCs w:val="22"/>
            </w:rPr>
            <w:tab/>
          </w:r>
          <w:r>
            <w:rPr>
              <w:rFonts w:cs="Arial"/>
              <w:sz w:val="22"/>
              <w:szCs w:val="22"/>
            </w:rPr>
            <w:tab/>
          </w:r>
          <w:r>
            <w:rPr>
              <w:rFonts w:cs="Arial"/>
              <w:sz w:val="22"/>
              <w:szCs w:val="22"/>
            </w:rPr>
            <w:tab/>
          </w:r>
          <w:r w:rsidRPr="008D5E1C">
            <w:rPr>
              <w:rFonts w:cs="Arial"/>
              <w:sz w:val="22"/>
              <w:szCs w:val="22"/>
            </w:rPr>
            <w:t>60.000,-</w:t>
          </w:r>
        </w:p>
        <w:p w:rsidR="00912097" w:rsidRPr="008D5E1C" w:rsidRDefault="00912097" w:rsidP="00912097">
          <w:pPr>
            <w:pStyle w:val="Listeavsnitt"/>
            <w:numPr>
              <w:ilvl w:val="0"/>
              <w:numId w:val="4"/>
            </w:numPr>
            <w:rPr>
              <w:rFonts w:cs="Arial"/>
              <w:u w:val="single"/>
            </w:rPr>
          </w:pPr>
          <w:r w:rsidRPr="008D5E1C">
            <w:rPr>
              <w:rFonts w:cs="Arial"/>
              <w:sz w:val="22"/>
              <w:szCs w:val="22"/>
              <w:u w:val="single"/>
            </w:rPr>
            <w:t>Andre driftsutgifter</w:t>
          </w:r>
          <w:r>
            <w:rPr>
              <w:rFonts w:cs="Arial"/>
              <w:sz w:val="22"/>
              <w:szCs w:val="22"/>
              <w:u w:val="single"/>
            </w:rPr>
            <w:t>/kurs</w:t>
          </w:r>
          <w:r w:rsidRPr="008D5E1C">
            <w:rPr>
              <w:rFonts w:cs="Arial"/>
              <w:sz w:val="22"/>
              <w:szCs w:val="22"/>
              <w:u w:val="single"/>
            </w:rPr>
            <w:tab/>
          </w:r>
          <w:r w:rsidRPr="008D5E1C">
            <w:rPr>
              <w:rFonts w:cs="Arial"/>
              <w:sz w:val="22"/>
              <w:szCs w:val="22"/>
              <w:u w:val="single"/>
            </w:rPr>
            <w:tab/>
          </w:r>
          <w:r w:rsidRPr="008D5E1C">
            <w:rPr>
              <w:rFonts w:cs="Arial"/>
              <w:sz w:val="22"/>
              <w:szCs w:val="22"/>
              <w:u w:val="single"/>
            </w:rPr>
            <w:tab/>
            <w:t xml:space="preserve">30.000,-  </w:t>
          </w:r>
          <w:r w:rsidRPr="008D5E1C">
            <w:rPr>
              <w:rFonts w:cs="Arial"/>
              <w:u w:val="single"/>
            </w:rPr>
            <w:t xml:space="preserve">       </w:t>
          </w:r>
        </w:p>
        <w:p w:rsidR="00912097" w:rsidRDefault="00912097" w:rsidP="00912097">
          <w:pPr>
            <w:rPr>
              <w:rFonts w:cs="Arial"/>
              <w:u w:val="single"/>
            </w:rPr>
          </w:pPr>
        </w:p>
        <w:p w:rsidR="00912097" w:rsidRPr="003144A0" w:rsidRDefault="00912097" w:rsidP="00912097">
          <w:pPr>
            <w:rPr>
              <w:rFonts w:cs="Arial"/>
              <w:b/>
              <w:i/>
              <w:u w:val="single"/>
            </w:rPr>
          </w:pPr>
          <w:r w:rsidRPr="003144A0">
            <w:rPr>
              <w:rFonts w:cs="Arial"/>
              <w:b/>
              <w:u w:val="single"/>
            </w:rPr>
            <w:t>Sum Tilsyn og kontroll</w:t>
          </w:r>
          <w:r w:rsidRPr="003144A0">
            <w:rPr>
              <w:rFonts w:cs="Arial"/>
              <w:b/>
              <w:u w:val="single"/>
            </w:rPr>
            <w:tab/>
          </w:r>
          <w:r w:rsidRPr="003144A0">
            <w:rPr>
              <w:rFonts w:cs="Arial"/>
              <w:b/>
              <w:u w:val="single"/>
            </w:rPr>
            <w:tab/>
          </w:r>
          <w:r>
            <w:rPr>
              <w:rFonts w:cs="Arial"/>
              <w:b/>
              <w:u w:val="single"/>
            </w:rPr>
            <w:tab/>
          </w:r>
          <w:r w:rsidRPr="003144A0">
            <w:rPr>
              <w:rFonts w:cs="Arial"/>
              <w:b/>
              <w:u w:val="single"/>
            </w:rPr>
            <w:tab/>
          </w:r>
          <w:r w:rsidRPr="003144A0">
            <w:rPr>
              <w:rFonts w:cs="Arial"/>
              <w:b/>
              <w:u w:val="single"/>
            </w:rPr>
            <w:tab/>
          </w:r>
          <w:r>
            <w:rPr>
              <w:rFonts w:cs="Arial"/>
              <w:b/>
              <w:u w:val="single"/>
            </w:rPr>
            <w:tab/>
            <w:t>1.536.200</w:t>
          </w:r>
        </w:p>
        <w:p w:rsidR="00912097" w:rsidRDefault="00912097" w:rsidP="00912097">
          <w:pPr>
            <w:rPr>
              <w:rFonts w:cs="Arial"/>
            </w:rPr>
          </w:pPr>
        </w:p>
        <w:p w:rsidR="00912097" w:rsidRDefault="00912097" w:rsidP="00912097">
          <w:pPr>
            <w:rPr>
              <w:rFonts w:cs="Arial"/>
            </w:rPr>
          </w:pPr>
        </w:p>
        <w:p w:rsidR="00912097" w:rsidRDefault="00912097" w:rsidP="00912097">
          <w:pPr>
            <w:rPr>
              <w:rFonts w:cs="Arial"/>
            </w:rPr>
          </w:pPr>
          <w:r>
            <w:rPr>
              <w:rFonts w:cs="Arial"/>
            </w:rPr>
            <w:t>Budsjettforslaget oversendes formannskapet og bystyret.</w:t>
          </w:r>
        </w:p>
        <w:p w:rsidR="00912097" w:rsidRDefault="00D56390" w:rsidP="00912097">
          <w:pPr>
            <w:rPr>
              <w:rFonts w:cs="Arial"/>
            </w:rPr>
          </w:pPr>
        </w:p>
      </w:sdtContent>
    </w:sdt>
    <w:p w:rsidR="00912097" w:rsidRDefault="00912097" w:rsidP="00912097">
      <w:pPr>
        <w:rPr>
          <w:rFonts w:cs="Arial"/>
        </w:rPr>
      </w:pPr>
    </w:p>
    <w:p w:rsidR="00912097" w:rsidRDefault="00912097" w:rsidP="00912097">
      <w:pPr>
        <w:pStyle w:val="MUOverskrift3"/>
      </w:pPr>
      <w:r w:rsidRPr="001E5D5A">
        <w:t>Vedlegg:</w:t>
      </w:r>
      <w:r>
        <w:t xml:space="preserve"> </w:t>
      </w:r>
    </w:p>
    <w:sdt>
      <w:sdtPr>
        <w:id w:val="348536907"/>
        <w:placeholder>
          <w:docPart w:val="7687BCF13D714882AE1317105188C0FE"/>
        </w:placeholder>
      </w:sdtPr>
      <w:sdtEndPr/>
      <w:sdtContent>
        <w:p w:rsidR="00912097" w:rsidRDefault="00912097" w:rsidP="00912097">
          <w:r>
            <w:t>Budsjett for VIKS 2016 med fordeling på eierne</w:t>
          </w:r>
        </w:p>
        <w:p w:rsidR="00912097" w:rsidRPr="000E2A5B" w:rsidRDefault="00912097" w:rsidP="00912097">
          <w:r>
            <w:t>Budsjett for VKR 2016</w:t>
          </w:r>
        </w:p>
      </w:sdtContent>
    </w:sdt>
    <w:p w:rsidR="00912097" w:rsidRDefault="00912097" w:rsidP="00912097">
      <w:pPr>
        <w:pStyle w:val="MUOverskrift2"/>
      </w:pPr>
    </w:p>
    <w:p w:rsidR="00912097" w:rsidRDefault="00912097" w:rsidP="00912097">
      <w:pPr>
        <w:rPr>
          <w:rFonts w:cs="Arial"/>
          <w:b/>
          <w:sz w:val="28"/>
          <w:u w:val="single"/>
        </w:rPr>
      </w:pPr>
      <w:r>
        <w:br w:type="page"/>
      </w:r>
    </w:p>
    <w:p w:rsidR="00912097" w:rsidRDefault="00912097" w:rsidP="00912097">
      <w:pPr>
        <w:pStyle w:val="MUOverskrift2"/>
      </w:pPr>
      <w:r>
        <w:t>Saksframstilling:</w:t>
      </w:r>
    </w:p>
    <w:p w:rsidR="00912097" w:rsidRDefault="00912097" w:rsidP="00912097"/>
    <w:p w:rsidR="00912097" w:rsidRDefault="00912097" w:rsidP="00912097">
      <w:pPr>
        <w:pStyle w:val="NormalWeb"/>
        <w:shd w:val="clear" w:color="auto" w:fill="FFFFFF"/>
        <w:spacing w:before="180" w:beforeAutospacing="0" w:after="0" w:afterAutospacing="0"/>
        <w:rPr>
          <w:rFonts w:ascii="Arial" w:hAnsi="Arial" w:cs="Arial"/>
          <w:color w:val="000000"/>
        </w:rPr>
      </w:pPr>
      <w:proofErr w:type="spellStart"/>
      <w:r>
        <w:rPr>
          <w:rFonts w:ascii="Arial" w:hAnsi="Arial" w:cs="Arial"/>
          <w:b/>
          <w:bCs/>
          <w:color w:val="000000"/>
        </w:rPr>
        <w:t>Kontrollutvalgsforskriften</w:t>
      </w:r>
      <w:proofErr w:type="spellEnd"/>
      <w:r>
        <w:rPr>
          <w:rFonts w:ascii="Arial" w:hAnsi="Arial" w:cs="Arial"/>
          <w:b/>
          <w:bCs/>
          <w:color w:val="000000"/>
        </w:rPr>
        <w:t xml:space="preserve"> § 18.</w:t>
      </w:r>
      <w:r>
        <w:rPr>
          <w:rStyle w:val="apple-converted-space"/>
          <w:rFonts w:cs="Arial"/>
          <w:color w:val="000000"/>
        </w:rPr>
        <w:t> </w:t>
      </w:r>
      <w:r>
        <w:rPr>
          <w:rFonts w:ascii="Arial" w:hAnsi="Arial" w:cs="Arial"/>
          <w:i/>
          <w:iCs/>
          <w:color w:val="000000"/>
        </w:rPr>
        <w:t>Budsjettbehandlingen</w:t>
      </w:r>
    </w:p>
    <w:p w:rsidR="00912097" w:rsidRPr="00845FE4" w:rsidRDefault="00912097" w:rsidP="00912097">
      <w:pPr>
        <w:pStyle w:val="NormalWeb"/>
        <w:shd w:val="clear" w:color="auto" w:fill="FFFFFF"/>
        <w:spacing w:before="180" w:beforeAutospacing="0" w:after="0" w:afterAutospacing="0"/>
        <w:rPr>
          <w:rFonts w:ascii="Arial" w:hAnsi="Arial" w:cs="Arial"/>
          <w:i/>
          <w:color w:val="000000"/>
        </w:rPr>
      </w:pPr>
      <w:r w:rsidRPr="00845FE4">
        <w:rPr>
          <w:rFonts w:ascii="Arial" w:hAnsi="Arial" w:cs="Arial"/>
          <w:i/>
          <w:color w:val="000000"/>
        </w:rPr>
        <w:t>Kontrollutvalget utarbeider forslag til budsjett for kontroll- og tilsynsarbeidet i kommunen eller fylkeskommunen. Kontrollutvalgets forslag til budsjettramme for kontroll- og revisjonsarbeidet skal følge formannskapets/kommunerådets eller fylkesutvalgets/fylkesrådets innstilling til kommunestyret eller fylkestinget.</w:t>
      </w:r>
    </w:p>
    <w:p w:rsidR="00912097" w:rsidRDefault="00912097" w:rsidP="00912097">
      <w:pPr>
        <w:rPr>
          <w:rFonts w:cs="Arial"/>
        </w:rPr>
      </w:pPr>
    </w:p>
    <w:p w:rsidR="00912097" w:rsidRDefault="00912097" w:rsidP="00912097">
      <w:pPr>
        <w:rPr>
          <w:rFonts w:cs="Arial"/>
        </w:rPr>
      </w:pPr>
      <w:r>
        <w:rPr>
          <w:rFonts w:cs="Arial"/>
        </w:rPr>
        <w:t>Utgifter til tilsyn og kontroll kan deles på følgende kostnadselementer:</w:t>
      </w:r>
    </w:p>
    <w:p w:rsidR="00912097" w:rsidRDefault="00912097" w:rsidP="00912097">
      <w:pPr>
        <w:rPr>
          <w:rFonts w:cs="Arial"/>
          <w:sz w:val="16"/>
          <w:szCs w:val="16"/>
        </w:rPr>
      </w:pPr>
    </w:p>
    <w:p w:rsidR="00912097" w:rsidRDefault="00912097" w:rsidP="00912097">
      <w:pPr>
        <w:numPr>
          <w:ilvl w:val="0"/>
          <w:numId w:val="2"/>
        </w:numPr>
        <w:rPr>
          <w:rFonts w:cs="Arial"/>
        </w:rPr>
      </w:pPr>
      <w:smartTag w:uri="urn:schemas-microsoft-com:office:smarttags" w:element="PersonName">
        <w:r>
          <w:rPr>
            <w:rFonts w:cs="Arial"/>
          </w:rPr>
          <w:t>Re</w:t>
        </w:r>
      </w:smartTag>
      <w:r>
        <w:rPr>
          <w:rFonts w:cs="Arial"/>
        </w:rPr>
        <w:t>gnskapsrevisjon</w:t>
      </w:r>
    </w:p>
    <w:p w:rsidR="00912097" w:rsidRDefault="00912097" w:rsidP="00912097">
      <w:pPr>
        <w:numPr>
          <w:ilvl w:val="0"/>
          <w:numId w:val="2"/>
        </w:numPr>
        <w:rPr>
          <w:rFonts w:cs="Arial"/>
        </w:rPr>
      </w:pPr>
      <w:r>
        <w:rPr>
          <w:rFonts w:cs="Arial"/>
        </w:rPr>
        <w:t xml:space="preserve">Aktiviteter etter plan for forvaltningsrevisjon og selskapskontroll </w:t>
      </w:r>
    </w:p>
    <w:p w:rsidR="00912097" w:rsidRDefault="00912097" w:rsidP="00912097">
      <w:pPr>
        <w:numPr>
          <w:ilvl w:val="0"/>
          <w:numId w:val="2"/>
        </w:numPr>
        <w:rPr>
          <w:rFonts w:cs="Arial"/>
        </w:rPr>
      </w:pPr>
      <w:proofErr w:type="spellStart"/>
      <w:r>
        <w:rPr>
          <w:rFonts w:cs="Arial"/>
        </w:rPr>
        <w:t>Sekretariatstjenester</w:t>
      </w:r>
      <w:proofErr w:type="spellEnd"/>
      <w:r>
        <w:rPr>
          <w:rFonts w:cs="Arial"/>
        </w:rPr>
        <w:t xml:space="preserve"> til kontrollutvalget</w:t>
      </w:r>
    </w:p>
    <w:p w:rsidR="00912097" w:rsidRDefault="00912097" w:rsidP="00912097">
      <w:pPr>
        <w:numPr>
          <w:ilvl w:val="0"/>
          <w:numId w:val="2"/>
        </w:numPr>
        <w:rPr>
          <w:rFonts w:cs="Arial"/>
        </w:rPr>
      </w:pPr>
      <w:r>
        <w:rPr>
          <w:rFonts w:cs="Arial"/>
        </w:rPr>
        <w:t>Møtegodtgjørelser og øvrige utgifter som følge av kontrollutvalgets</w:t>
      </w:r>
      <w:r>
        <w:rPr>
          <w:rFonts w:cs="Arial"/>
          <w:i/>
        </w:rPr>
        <w:t xml:space="preserve"> </w:t>
      </w:r>
      <w:r>
        <w:rPr>
          <w:rFonts w:cs="Arial"/>
        </w:rPr>
        <w:t>aktivitet</w:t>
      </w:r>
    </w:p>
    <w:p w:rsidR="00912097" w:rsidRDefault="00912097" w:rsidP="00912097">
      <w:pPr>
        <w:rPr>
          <w:rFonts w:cs="Arial"/>
        </w:rPr>
      </w:pPr>
    </w:p>
    <w:p w:rsidR="00912097" w:rsidRDefault="00912097" w:rsidP="00912097">
      <w:pPr>
        <w:rPr>
          <w:rFonts w:cs="Arial"/>
        </w:rPr>
      </w:pPr>
      <w:smartTag w:uri="urn:schemas-microsoft-com:office:smarttags" w:element="PersonName">
        <w:smartTagPr>
          <w:attr w:name="ProductID" w:val="Styret i Vestfold"/>
        </w:smartTagPr>
        <w:r>
          <w:rPr>
            <w:rFonts w:cs="Arial"/>
          </w:rPr>
          <w:t>Styret i Vestfold</w:t>
        </w:r>
      </w:smartTag>
      <w:r>
        <w:rPr>
          <w:rFonts w:cs="Arial"/>
        </w:rPr>
        <w:t xml:space="preserve"> Kommunerevisjon vedtok sitt budsjettforslag for 2016 i møte den </w:t>
      </w:r>
    </w:p>
    <w:p w:rsidR="00912097" w:rsidRDefault="00912097" w:rsidP="00912097">
      <w:pPr>
        <w:rPr>
          <w:rFonts w:cs="Arial"/>
        </w:rPr>
      </w:pPr>
      <w:proofErr w:type="gramStart"/>
      <w:r>
        <w:rPr>
          <w:rFonts w:cs="Arial"/>
        </w:rPr>
        <w:t>18.08.2015</w:t>
      </w:r>
      <w:proofErr w:type="gramEnd"/>
      <w:r>
        <w:rPr>
          <w:rFonts w:cs="Arial"/>
        </w:rPr>
        <w:t xml:space="preserve">. Holmestrand kommunes andel er beregnet til kr </w:t>
      </w:r>
      <w:proofErr w:type="gramStart"/>
      <w:r>
        <w:rPr>
          <w:rFonts w:cs="Arial"/>
        </w:rPr>
        <w:t>1.240.200</w:t>
      </w:r>
      <w:proofErr w:type="gramEnd"/>
      <w:r>
        <w:rPr>
          <w:rFonts w:cs="Arial"/>
        </w:rPr>
        <w:t>,- av totale driftsutgifter på kr 9.220.000,-. Det foreslås brukt kr 600.000,- av disposisjonsfondet.</w:t>
      </w:r>
    </w:p>
    <w:p w:rsidR="00912097" w:rsidRDefault="00912097" w:rsidP="00912097">
      <w:pPr>
        <w:rPr>
          <w:rFonts w:cs="Arial"/>
        </w:rPr>
      </w:pPr>
    </w:p>
    <w:p w:rsidR="00912097" w:rsidRDefault="00912097" w:rsidP="00912097">
      <w:pPr>
        <w:rPr>
          <w:rFonts w:cs="Arial"/>
        </w:rPr>
      </w:pPr>
      <w:r>
        <w:rPr>
          <w:rFonts w:cs="Arial"/>
        </w:rPr>
        <w:t xml:space="preserve">Styret i VIKS behandlet budsjett for 2016 i møte 03.09.15. Det ble vedtatt et totalbudsjett på kr </w:t>
      </w:r>
      <w:proofErr w:type="gramStart"/>
      <w:r>
        <w:rPr>
          <w:rFonts w:cs="Arial"/>
        </w:rPr>
        <w:t>3.240.000</w:t>
      </w:r>
      <w:proofErr w:type="gramEnd"/>
      <w:r>
        <w:rPr>
          <w:rFonts w:cs="Arial"/>
        </w:rPr>
        <w:t>,- hvorav overføringer fra kommunene beløper seg til kr 2.960.000. Det budsjetteres med bruk av kr 250.000,- fra disposisjonsfond. Holmestrand kommunes andel av driftsutgiftene er beregnet til kr 176</w:t>
      </w:r>
      <w:r w:rsidRPr="003144A0">
        <w:rPr>
          <w:rFonts w:cs="Arial"/>
        </w:rPr>
        <w:t>.</w:t>
      </w:r>
      <w:r>
        <w:rPr>
          <w:rFonts w:cs="Arial"/>
        </w:rPr>
        <w:t>000.</w:t>
      </w:r>
    </w:p>
    <w:p w:rsidR="00912097" w:rsidRDefault="00912097" w:rsidP="00912097">
      <w:pPr>
        <w:rPr>
          <w:rFonts w:cs="Arial"/>
        </w:rPr>
      </w:pPr>
    </w:p>
    <w:p w:rsidR="00912097" w:rsidRDefault="00912097" w:rsidP="00912097">
      <w:pPr>
        <w:rPr>
          <w:rFonts w:cs="Arial"/>
        </w:rPr>
      </w:pPr>
    </w:p>
    <w:p w:rsidR="00912097" w:rsidRDefault="00912097" w:rsidP="00912097">
      <w:pPr>
        <w:rPr>
          <w:rFonts w:cs="Arial"/>
        </w:rPr>
      </w:pPr>
      <w:r>
        <w:rPr>
          <w:rFonts w:cs="Arial"/>
        </w:rPr>
        <w:t>Forslag til budsjett for tilsyns- og kontrollfunksjonen i Holmestrand kommune for 2016 er som følger:</w:t>
      </w:r>
    </w:p>
    <w:p w:rsidR="00912097" w:rsidRDefault="00912097" w:rsidP="00912097"/>
    <w:p w:rsidR="00912097" w:rsidRDefault="00912097" w:rsidP="00912097">
      <w:pPr>
        <w:rPr>
          <w:rFonts w:cs="Arial"/>
        </w:rPr>
      </w:pPr>
    </w:p>
    <w:p w:rsidR="00912097" w:rsidRDefault="00912097" w:rsidP="00912097">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b/>
        </w:rPr>
        <w:t>2015</w:t>
      </w:r>
      <w:r>
        <w:rPr>
          <w:rFonts w:cs="Arial"/>
          <w:b/>
        </w:rPr>
        <w:tab/>
      </w:r>
      <w:r>
        <w:rPr>
          <w:rFonts w:cs="Arial"/>
          <w:b/>
        </w:rPr>
        <w:tab/>
        <w:t>2016</w:t>
      </w:r>
    </w:p>
    <w:p w:rsidR="00912097" w:rsidRDefault="00912097" w:rsidP="00912097">
      <w:pPr>
        <w:rPr>
          <w:rFonts w:cs="Arial"/>
        </w:rPr>
      </w:pPr>
      <w:r>
        <w:rPr>
          <w:rFonts w:cs="Arial"/>
        </w:rPr>
        <w:t>Revisjonstjenester totalt:</w:t>
      </w:r>
      <w:r>
        <w:rPr>
          <w:rFonts w:cs="Arial"/>
        </w:rPr>
        <w:tab/>
      </w:r>
      <w:r>
        <w:rPr>
          <w:rFonts w:cs="Arial"/>
        </w:rPr>
        <w:tab/>
      </w:r>
      <w:r>
        <w:rPr>
          <w:rFonts w:cs="Arial"/>
        </w:rPr>
        <w:tab/>
        <w:t xml:space="preserve"> </w:t>
      </w:r>
      <w:r>
        <w:rPr>
          <w:rFonts w:cs="Arial"/>
        </w:rPr>
        <w:tab/>
      </w:r>
      <w:r>
        <w:rPr>
          <w:rFonts w:cs="Arial"/>
        </w:rPr>
        <w:tab/>
        <w:t>kr1.176.600,-</w:t>
      </w:r>
      <w:r>
        <w:rPr>
          <w:rFonts w:cs="Arial"/>
        </w:rPr>
        <w:tab/>
        <w:t xml:space="preserve">        </w:t>
      </w:r>
      <w:proofErr w:type="gramStart"/>
      <w:r>
        <w:rPr>
          <w:rFonts w:cs="Arial"/>
        </w:rPr>
        <w:t>1.240.200</w:t>
      </w:r>
      <w:proofErr w:type="gramEnd"/>
      <w:r>
        <w:rPr>
          <w:rFonts w:cs="Arial"/>
        </w:rPr>
        <w:t>,-</w:t>
      </w:r>
    </w:p>
    <w:p w:rsidR="00912097" w:rsidRDefault="00912097" w:rsidP="00912097">
      <w:pPr>
        <w:ind w:left="720"/>
        <w:rPr>
          <w:rFonts w:cs="Arial"/>
          <w:i/>
        </w:rPr>
      </w:pPr>
    </w:p>
    <w:p w:rsidR="00912097" w:rsidRPr="00DF2C89" w:rsidRDefault="00912097" w:rsidP="00912097">
      <w:pPr>
        <w:numPr>
          <w:ilvl w:val="0"/>
          <w:numId w:val="3"/>
        </w:numPr>
        <w:rPr>
          <w:rFonts w:cs="Arial"/>
          <w:i/>
          <w:sz w:val="22"/>
        </w:rPr>
      </w:pPr>
      <w:r w:rsidRPr="00DF2C89">
        <w:rPr>
          <w:rFonts w:cs="Arial"/>
          <w:i/>
          <w:sz w:val="22"/>
        </w:rPr>
        <w:t>Regnskapsrevisjon</w:t>
      </w:r>
      <w:r>
        <w:rPr>
          <w:rFonts w:cs="Arial"/>
          <w:i/>
          <w:sz w:val="22"/>
        </w:rPr>
        <w:t>, enhetskontroll</w:t>
      </w:r>
      <w:r w:rsidRPr="00DF2C89">
        <w:rPr>
          <w:rFonts w:cs="Arial"/>
          <w:i/>
          <w:sz w:val="22"/>
        </w:rPr>
        <w:tab/>
      </w:r>
      <w:r w:rsidRPr="00DF2C89">
        <w:rPr>
          <w:rFonts w:cs="Arial"/>
          <w:i/>
          <w:sz w:val="22"/>
        </w:rPr>
        <w:tab/>
      </w:r>
      <w:r w:rsidRPr="00DF2C89">
        <w:rPr>
          <w:rFonts w:cs="Arial"/>
          <w:i/>
          <w:sz w:val="22"/>
        </w:rPr>
        <w:tab/>
        <w:t>kr 576.600,-</w:t>
      </w:r>
      <w:r>
        <w:rPr>
          <w:rFonts w:cs="Arial"/>
          <w:i/>
          <w:sz w:val="22"/>
        </w:rPr>
        <w:tab/>
      </w:r>
      <w:r>
        <w:rPr>
          <w:rFonts w:cs="Arial"/>
          <w:i/>
          <w:sz w:val="22"/>
        </w:rPr>
        <w:tab/>
        <w:t>50</w:t>
      </w:r>
      <w:r w:rsidRPr="00DF2C89">
        <w:rPr>
          <w:rFonts w:cs="Arial"/>
          <w:i/>
          <w:sz w:val="22"/>
        </w:rPr>
        <w:t>0.000,-</w:t>
      </w:r>
    </w:p>
    <w:p w:rsidR="00912097" w:rsidRPr="00DF2C89" w:rsidRDefault="00912097" w:rsidP="00912097">
      <w:pPr>
        <w:numPr>
          <w:ilvl w:val="0"/>
          <w:numId w:val="3"/>
        </w:numPr>
        <w:rPr>
          <w:rFonts w:cs="Arial"/>
          <w:i/>
          <w:sz w:val="22"/>
        </w:rPr>
      </w:pPr>
      <w:r w:rsidRPr="00DF2C89">
        <w:rPr>
          <w:rFonts w:cs="Arial"/>
          <w:i/>
          <w:sz w:val="22"/>
        </w:rPr>
        <w:t>Forvaltningsrevi</w:t>
      </w:r>
      <w:r>
        <w:rPr>
          <w:rFonts w:cs="Arial"/>
          <w:i/>
          <w:sz w:val="22"/>
        </w:rPr>
        <w:t xml:space="preserve">sjon og selskapskontroll, </w:t>
      </w:r>
      <w:r w:rsidRPr="00DF2C89">
        <w:rPr>
          <w:rFonts w:cs="Arial"/>
          <w:i/>
          <w:sz w:val="22"/>
        </w:rPr>
        <w:tab/>
      </w:r>
      <w:r>
        <w:rPr>
          <w:rFonts w:cs="Arial"/>
          <w:i/>
          <w:sz w:val="22"/>
        </w:rPr>
        <w:tab/>
      </w:r>
      <w:r>
        <w:rPr>
          <w:rFonts w:cs="Arial"/>
          <w:i/>
          <w:sz w:val="22"/>
        </w:rPr>
        <w:br/>
        <w:t>overordnet analyse</w:t>
      </w:r>
      <w:r>
        <w:rPr>
          <w:rFonts w:cs="Arial"/>
          <w:i/>
          <w:sz w:val="22"/>
        </w:rPr>
        <w:tab/>
      </w:r>
      <w:r>
        <w:rPr>
          <w:rFonts w:cs="Arial"/>
          <w:i/>
          <w:sz w:val="22"/>
        </w:rPr>
        <w:tab/>
      </w:r>
      <w:r>
        <w:rPr>
          <w:rFonts w:cs="Arial"/>
          <w:i/>
          <w:sz w:val="22"/>
        </w:rPr>
        <w:tab/>
      </w:r>
      <w:r>
        <w:rPr>
          <w:rFonts w:cs="Arial"/>
          <w:i/>
          <w:sz w:val="22"/>
        </w:rPr>
        <w:tab/>
      </w:r>
      <w:r>
        <w:rPr>
          <w:rFonts w:cs="Arial"/>
          <w:i/>
          <w:sz w:val="22"/>
        </w:rPr>
        <w:tab/>
      </w:r>
      <w:r w:rsidRPr="00DF2C89">
        <w:rPr>
          <w:rFonts w:cs="Arial"/>
          <w:i/>
          <w:sz w:val="22"/>
        </w:rPr>
        <w:t>kr 330.000,-</w:t>
      </w:r>
      <w:r>
        <w:rPr>
          <w:rFonts w:cs="Arial"/>
          <w:i/>
          <w:sz w:val="22"/>
        </w:rPr>
        <w:tab/>
      </w:r>
      <w:r>
        <w:rPr>
          <w:rFonts w:cs="Arial"/>
          <w:i/>
          <w:sz w:val="22"/>
        </w:rPr>
        <w:tab/>
        <w:t>350.0</w:t>
      </w:r>
      <w:r w:rsidRPr="00DF2C89">
        <w:rPr>
          <w:rFonts w:cs="Arial"/>
          <w:i/>
          <w:sz w:val="22"/>
        </w:rPr>
        <w:t>00,-</w:t>
      </w:r>
    </w:p>
    <w:p w:rsidR="00912097" w:rsidRPr="00DF2C89" w:rsidRDefault="00912097" w:rsidP="00912097">
      <w:pPr>
        <w:numPr>
          <w:ilvl w:val="0"/>
          <w:numId w:val="3"/>
        </w:numPr>
        <w:rPr>
          <w:rFonts w:cs="Arial"/>
          <w:i/>
          <w:sz w:val="22"/>
        </w:rPr>
      </w:pPr>
      <w:r>
        <w:rPr>
          <w:rFonts w:cs="Arial"/>
          <w:i/>
          <w:sz w:val="22"/>
        </w:rPr>
        <w:t>Attestasjoner, andre tjenester</w:t>
      </w:r>
      <w:r>
        <w:rPr>
          <w:rFonts w:cs="Arial"/>
          <w:i/>
          <w:sz w:val="22"/>
        </w:rPr>
        <w:tab/>
      </w:r>
      <w:r>
        <w:rPr>
          <w:rFonts w:cs="Arial"/>
          <w:i/>
          <w:sz w:val="22"/>
        </w:rPr>
        <w:tab/>
      </w:r>
      <w:r w:rsidRPr="00DF2C89">
        <w:rPr>
          <w:rFonts w:cs="Arial"/>
          <w:i/>
          <w:sz w:val="22"/>
        </w:rPr>
        <w:tab/>
      </w:r>
      <w:r>
        <w:rPr>
          <w:rFonts w:cs="Arial"/>
          <w:i/>
          <w:sz w:val="22"/>
        </w:rPr>
        <w:tab/>
      </w:r>
      <w:r w:rsidRPr="00DF2C89">
        <w:rPr>
          <w:rFonts w:cs="Arial"/>
          <w:i/>
          <w:sz w:val="22"/>
        </w:rPr>
        <w:t>kr 120.000,-</w:t>
      </w:r>
      <w:r>
        <w:rPr>
          <w:rFonts w:cs="Arial"/>
          <w:i/>
          <w:sz w:val="22"/>
        </w:rPr>
        <w:tab/>
      </w:r>
      <w:r>
        <w:rPr>
          <w:rFonts w:cs="Arial"/>
          <w:i/>
          <w:sz w:val="22"/>
        </w:rPr>
        <w:tab/>
        <w:t>2</w:t>
      </w:r>
      <w:r w:rsidRPr="00DF2C89">
        <w:rPr>
          <w:rFonts w:cs="Arial"/>
          <w:i/>
          <w:sz w:val="22"/>
        </w:rPr>
        <w:t>10.000,-</w:t>
      </w:r>
    </w:p>
    <w:p w:rsidR="00912097" w:rsidRPr="00DF2C89" w:rsidRDefault="00912097" w:rsidP="00912097">
      <w:pPr>
        <w:numPr>
          <w:ilvl w:val="0"/>
          <w:numId w:val="3"/>
        </w:numPr>
        <w:rPr>
          <w:rFonts w:cs="Arial"/>
          <w:i/>
          <w:sz w:val="22"/>
        </w:rPr>
      </w:pPr>
      <w:r>
        <w:rPr>
          <w:rFonts w:cs="Arial"/>
          <w:i/>
          <w:sz w:val="22"/>
        </w:rPr>
        <w:t>Ledelse av bedriften, styrebehandling,</w:t>
      </w:r>
      <w:r>
        <w:rPr>
          <w:rFonts w:cs="Arial"/>
          <w:i/>
          <w:sz w:val="22"/>
        </w:rPr>
        <w:br/>
        <w:t xml:space="preserve"> </w:t>
      </w:r>
      <w:proofErr w:type="spellStart"/>
      <w:r>
        <w:rPr>
          <w:rFonts w:cs="Arial"/>
          <w:i/>
          <w:sz w:val="22"/>
        </w:rPr>
        <w:t>deltaglese</w:t>
      </w:r>
      <w:proofErr w:type="spellEnd"/>
      <w:r>
        <w:rPr>
          <w:rFonts w:cs="Arial"/>
          <w:i/>
          <w:sz w:val="22"/>
        </w:rPr>
        <w:t xml:space="preserve"> </w:t>
      </w:r>
      <w:proofErr w:type="spellStart"/>
      <w:r>
        <w:rPr>
          <w:rFonts w:cs="Arial"/>
          <w:i/>
          <w:sz w:val="22"/>
        </w:rPr>
        <w:t>og</w:t>
      </w:r>
      <w:r w:rsidRPr="00DF2C89">
        <w:rPr>
          <w:rFonts w:cs="Arial"/>
          <w:i/>
          <w:sz w:val="22"/>
        </w:rPr>
        <w:t>forberedelse</w:t>
      </w:r>
      <w:proofErr w:type="spellEnd"/>
      <w:r w:rsidRPr="00DF2C89">
        <w:rPr>
          <w:rFonts w:cs="Arial"/>
          <w:i/>
          <w:sz w:val="22"/>
        </w:rPr>
        <w:t xml:space="preserve"> til møter m.m.</w:t>
      </w:r>
      <w:r w:rsidRPr="00DF2C89">
        <w:rPr>
          <w:rFonts w:cs="Arial"/>
          <w:i/>
          <w:sz w:val="22"/>
        </w:rPr>
        <w:tab/>
      </w:r>
      <w:r w:rsidRPr="00DF2C89">
        <w:rPr>
          <w:rFonts w:cs="Arial"/>
          <w:i/>
          <w:sz w:val="22"/>
        </w:rPr>
        <w:tab/>
        <w:t>kr 150.000,-</w:t>
      </w:r>
      <w:r>
        <w:rPr>
          <w:rFonts w:cs="Arial"/>
          <w:i/>
          <w:sz w:val="22"/>
        </w:rPr>
        <w:tab/>
      </w:r>
      <w:r>
        <w:rPr>
          <w:rFonts w:cs="Arial"/>
          <w:i/>
          <w:sz w:val="22"/>
        </w:rPr>
        <w:tab/>
        <w:t>180.2</w:t>
      </w:r>
      <w:r w:rsidRPr="00DF2C89">
        <w:rPr>
          <w:rFonts w:cs="Arial"/>
          <w:i/>
          <w:sz w:val="22"/>
        </w:rPr>
        <w:t>00,-</w:t>
      </w:r>
    </w:p>
    <w:p w:rsidR="00912097" w:rsidRDefault="00912097" w:rsidP="00912097">
      <w:pPr>
        <w:ind w:left="360"/>
        <w:rPr>
          <w:rFonts w:cs="Arial"/>
        </w:rPr>
      </w:pPr>
      <w:r>
        <w:rPr>
          <w:rFonts w:cs="Arial"/>
        </w:rPr>
        <w:tab/>
      </w:r>
      <w:r>
        <w:rPr>
          <w:rFonts w:cs="Arial"/>
        </w:rPr>
        <w:tab/>
      </w:r>
      <w:r>
        <w:rPr>
          <w:rFonts w:cs="Arial"/>
        </w:rPr>
        <w:tab/>
        <w:t xml:space="preserve">      </w:t>
      </w:r>
      <w:r>
        <w:rPr>
          <w:rFonts w:cs="Arial"/>
        </w:rPr>
        <w:tab/>
      </w:r>
      <w:r>
        <w:rPr>
          <w:rFonts w:cs="Arial"/>
        </w:rPr>
        <w:tab/>
      </w:r>
      <w:r>
        <w:rPr>
          <w:rFonts w:cs="Arial"/>
        </w:rPr>
        <w:tab/>
      </w:r>
    </w:p>
    <w:p w:rsidR="00912097" w:rsidRDefault="00912097" w:rsidP="00912097">
      <w:pPr>
        <w:rPr>
          <w:rFonts w:cs="Arial"/>
        </w:rPr>
      </w:pPr>
      <w:proofErr w:type="spellStart"/>
      <w:r>
        <w:rPr>
          <w:rFonts w:cs="Arial"/>
        </w:rPr>
        <w:t>Sekretariatstjenester</w:t>
      </w:r>
      <w:proofErr w:type="spellEnd"/>
      <w:r>
        <w:rPr>
          <w:rFonts w:cs="Arial"/>
        </w:rPr>
        <w:t xml:space="preserve"> fra VIKS</w:t>
      </w:r>
      <w:r>
        <w:rPr>
          <w:rFonts w:cs="Arial"/>
        </w:rPr>
        <w:tab/>
      </w:r>
      <w:r>
        <w:rPr>
          <w:rFonts w:cs="Arial"/>
        </w:rPr>
        <w:tab/>
      </w:r>
      <w:r>
        <w:rPr>
          <w:rFonts w:cs="Arial"/>
        </w:rPr>
        <w:tab/>
      </w:r>
      <w:r>
        <w:rPr>
          <w:rFonts w:cs="Arial"/>
        </w:rPr>
        <w:tab/>
        <w:t>kr 168.000,-</w:t>
      </w:r>
      <w:r>
        <w:rPr>
          <w:rFonts w:cs="Arial"/>
        </w:rPr>
        <w:tab/>
      </w:r>
      <w:r>
        <w:rPr>
          <w:rFonts w:cs="Arial"/>
        </w:rPr>
        <w:tab/>
        <w:t xml:space="preserve"> 176.000,-</w:t>
      </w:r>
    </w:p>
    <w:p w:rsidR="00912097" w:rsidRDefault="00912097" w:rsidP="00912097">
      <w:pPr>
        <w:ind w:left="360"/>
        <w:rPr>
          <w:rFonts w:cs="Arial"/>
        </w:rPr>
      </w:pPr>
    </w:p>
    <w:p w:rsidR="00912097" w:rsidRDefault="00912097" w:rsidP="00912097">
      <w:pPr>
        <w:rPr>
          <w:rFonts w:cs="Arial"/>
        </w:rPr>
      </w:pPr>
      <w:r>
        <w:rPr>
          <w:rFonts w:cs="Arial"/>
        </w:rPr>
        <w:t>Til kontrollutvalgets disposisjon:</w:t>
      </w:r>
    </w:p>
    <w:p w:rsidR="00912097" w:rsidRDefault="00912097" w:rsidP="00912097">
      <w:pPr>
        <w:rPr>
          <w:rFonts w:cs="Arial"/>
        </w:rPr>
      </w:pPr>
      <w:r>
        <w:rPr>
          <w:rFonts w:cs="Arial"/>
        </w:rPr>
        <w:tab/>
        <w:t>Kjøp av andre tjenester (selskapskontroll)</w:t>
      </w:r>
      <w:r>
        <w:rPr>
          <w:rFonts w:cs="Arial"/>
        </w:rPr>
        <w:tab/>
      </w:r>
      <w:proofErr w:type="gramStart"/>
      <w:r>
        <w:rPr>
          <w:rFonts w:cs="Arial"/>
        </w:rPr>
        <w:t>kr    35</w:t>
      </w:r>
      <w:proofErr w:type="gramEnd"/>
      <w:r>
        <w:rPr>
          <w:rFonts w:cs="Arial"/>
        </w:rPr>
        <w:t>.000,-</w:t>
      </w:r>
      <w:r>
        <w:rPr>
          <w:rFonts w:cs="Arial"/>
        </w:rPr>
        <w:tab/>
        <w:t xml:space="preserve">  </w:t>
      </w:r>
      <w:r>
        <w:rPr>
          <w:rFonts w:cs="Arial"/>
        </w:rPr>
        <w:tab/>
        <w:t xml:space="preserve"> 30.000,-</w:t>
      </w:r>
    </w:p>
    <w:p w:rsidR="00912097" w:rsidRDefault="00912097" w:rsidP="00912097">
      <w:pPr>
        <w:ind w:firstLine="708"/>
        <w:rPr>
          <w:rFonts w:cs="Arial"/>
        </w:rPr>
      </w:pPr>
      <w:r>
        <w:rPr>
          <w:rFonts w:cs="Arial"/>
        </w:rPr>
        <w:t>Møtegodtgjørelse</w:t>
      </w:r>
      <w:r>
        <w:rPr>
          <w:rFonts w:cs="Arial"/>
        </w:rPr>
        <w:tab/>
      </w:r>
      <w:r>
        <w:rPr>
          <w:rFonts w:cs="Arial"/>
        </w:rPr>
        <w:tab/>
      </w:r>
      <w:r>
        <w:rPr>
          <w:rFonts w:cs="Arial"/>
        </w:rPr>
        <w:tab/>
      </w:r>
      <w:r>
        <w:rPr>
          <w:rFonts w:cs="Arial"/>
        </w:rPr>
        <w:tab/>
      </w:r>
      <w:r>
        <w:rPr>
          <w:rFonts w:cs="Arial"/>
        </w:rPr>
        <w:tab/>
      </w:r>
      <w:proofErr w:type="gramStart"/>
      <w:r>
        <w:rPr>
          <w:rFonts w:cs="Arial"/>
        </w:rPr>
        <w:t>kr    60</w:t>
      </w:r>
      <w:proofErr w:type="gramEnd"/>
      <w:r>
        <w:rPr>
          <w:rFonts w:cs="Arial"/>
        </w:rPr>
        <w:t>.000</w:t>
      </w:r>
      <w:r>
        <w:rPr>
          <w:rFonts w:cs="Arial"/>
        </w:rPr>
        <w:tab/>
      </w:r>
      <w:r>
        <w:rPr>
          <w:rFonts w:cs="Arial"/>
        </w:rPr>
        <w:tab/>
        <w:t xml:space="preserve"> 60.000,-</w:t>
      </w:r>
    </w:p>
    <w:p w:rsidR="00912097" w:rsidRDefault="00912097" w:rsidP="00912097">
      <w:pPr>
        <w:rPr>
          <w:rFonts w:cs="Arial"/>
          <w:u w:val="single"/>
        </w:rPr>
      </w:pPr>
      <w:r>
        <w:rPr>
          <w:rFonts w:cs="Arial"/>
        </w:rPr>
        <w:tab/>
      </w:r>
      <w:r>
        <w:rPr>
          <w:rFonts w:cs="Arial"/>
          <w:u w:val="single"/>
        </w:rPr>
        <w:t>Andre driftsutgifter/kurs</w:t>
      </w:r>
      <w:r>
        <w:rPr>
          <w:rFonts w:cs="Arial"/>
          <w:u w:val="single"/>
        </w:rPr>
        <w:tab/>
      </w:r>
      <w:r>
        <w:rPr>
          <w:rFonts w:cs="Arial"/>
          <w:u w:val="single"/>
        </w:rPr>
        <w:tab/>
      </w:r>
      <w:r>
        <w:rPr>
          <w:rFonts w:cs="Arial"/>
          <w:u w:val="single"/>
        </w:rPr>
        <w:tab/>
      </w:r>
      <w:r>
        <w:rPr>
          <w:rFonts w:cs="Arial"/>
          <w:u w:val="single"/>
        </w:rPr>
        <w:tab/>
      </w:r>
      <w:proofErr w:type="gramStart"/>
      <w:r>
        <w:rPr>
          <w:rFonts w:cs="Arial"/>
          <w:u w:val="single"/>
        </w:rPr>
        <w:t>kr    30</w:t>
      </w:r>
      <w:proofErr w:type="gramEnd"/>
      <w:r>
        <w:rPr>
          <w:rFonts w:cs="Arial"/>
          <w:u w:val="single"/>
        </w:rPr>
        <w:t>.000,-</w:t>
      </w:r>
      <w:r>
        <w:rPr>
          <w:rFonts w:cs="Arial"/>
          <w:u w:val="single"/>
        </w:rPr>
        <w:tab/>
      </w:r>
      <w:r>
        <w:rPr>
          <w:rFonts w:cs="Arial"/>
          <w:u w:val="single"/>
        </w:rPr>
        <w:tab/>
        <w:t xml:space="preserve"> 30.000,-         </w:t>
      </w:r>
    </w:p>
    <w:p w:rsidR="00912097" w:rsidRPr="003144A0" w:rsidRDefault="00912097" w:rsidP="00912097">
      <w:pPr>
        <w:ind w:left="708"/>
        <w:rPr>
          <w:rFonts w:cs="Arial"/>
          <w:b/>
          <w:i/>
          <w:u w:val="single"/>
        </w:rPr>
      </w:pPr>
      <w:r>
        <w:rPr>
          <w:rFonts w:cs="Arial"/>
          <w:u w:val="single"/>
        </w:rPr>
        <w:br/>
      </w:r>
      <w:r w:rsidRPr="003144A0">
        <w:rPr>
          <w:rFonts w:cs="Arial"/>
          <w:b/>
          <w:u w:val="single"/>
        </w:rPr>
        <w:t>Sum Tilsyn og kontroll</w:t>
      </w:r>
      <w:r w:rsidRPr="003144A0">
        <w:rPr>
          <w:rFonts w:cs="Arial"/>
          <w:b/>
          <w:u w:val="single"/>
        </w:rPr>
        <w:tab/>
      </w:r>
      <w:r w:rsidRPr="003144A0">
        <w:rPr>
          <w:rFonts w:cs="Arial"/>
          <w:b/>
          <w:u w:val="single"/>
        </w:rPr>
        <w:tab/>
      </w:r>
      <w:r w:rsidRPr="003144A0">
        <w:rPr>
          <w:rFonts w:cs="Arial"/>
          <w:b/>
          <w:u w:val="single"/>
        </w:rPr>
        <w:tab/>
      </w:r>
      <w:r w:rsidRPr="003144A0">
        <w:rPr>
          <w:rFonts w:cs="Arial"/>
          <w:b/>
          <w:u w:val="single"/>
        </w:rPr>
        <w:tab/>
      </w:r>
      <w:r>
        <w:rPr>
          <w:rFonts w:cs="Arial"/>
          <w:b/>
          <w:u w:val="single"/>
        </w:rPr>
        <w:t>kr 1.469.6</w:t>
      </w:r>
      <w:r w:rsidRPr="003144A0">
        <w:rPr>
          <w:rFonts w:cs="Arial"/>
          <w:b/>
          <w:u w:val="single"/>
        </w:rPr>
        <w:t>00</w:t>
      </w:r>
      <w:r w:rsidRPr="003144A0">
        <w:rPr>
          <w:rFonts w:cs="Arial"/>
          <w:b/>
          <w:u w:val="single"/>
        </w:rPr>
        <w:tab/>
      </w:r>
      <w:r>
        <w:rPr>
          <w:rFonts w:cs="Arial"/>
          <w:b/>
          <w:u w:val="single"/>
        </w:rPr>
        <w:tab/>
        <w:t>1.536.200</w:t>
      </w:r>
    </w:p>
    <w:p w:rsidR="00912097" w:rsidRDefault="00912097" w:rsidP="00912097"/>
    <w:p w:rsidR="00912097" w:rsidRDefault="00912097" w:rsidP="00912097"/>
    <w:p w:rsidR="00912097" w:rsidRDefault="00912097" w:rsidP="00912097">
      <w:pPr>
        <w:pStyle w:val="MUHeading2"/>
      </w:pPr>
      <w:r>
        <w:t>Vedlegg til sak</w:t>
      </w:r>
    </w:p>
    <w:p w:rsidR="00912097" w:rsidRDefault="00912097" w:rsidP="00912097">
      <w:r>
        <w:object w:dxaOrig="1531" w:dyaOrig="990" w14:anchorId="3012FE1D">
          <v:shape id="_x0000_i1030" type="#_x0000_t75" style="width:76.5pt;height:49.5pt" o:ole="">
            <v:imagedata r:id="rId21" o:title=""/>
          </v:shape>
          <o:OLEObject Type="Embed" ProgID="AcroExch.Document.11" ShapeID="_x0000_i1030" DrawAspect="Icon" ObjectID="_1507026944" r:id="rId22"/>
        </w:object>
      </w:r>
    </w:p>
    <w:p w:rsidR="00912097" w:rsidRDefault="00912097" w:rsidP="00912097">
      <w:r>
        <w:object w:dxaOrig="1531" w:dyaOrig="990" w14:anchorId="5D5E3675">
          <v:shape id="_x0000_i1031" type="#_x0000_t75" style="width:76.5pt;height:49.5pt" o:ole="">
            <v:imagedata r:id="rId23" o:title=""/>
          </v:shape>
          <o:OLEObject Type="Embed" ProgID="Word.Document.12" ShapeID="_x0000_i1031" DrawAspect="Icon" ObjectID="_1507026945" r:id="rId24">
            <o:FieldCodes>\s</o:FieldCodes>
          </o:OLEObject>
        </w:object>
      </w:r>
    </w:p>
    <w:p w:rsidR="00912097" w:rsidRDefault="00912097" w:rsidP="00912097">
      <w:r>
        <w:object w:dxaOrig="1531" w:dyaOrig="990" w14:anchorId="46BD32A3">
          <v:shape id="_x0000_i1032" type="#_x0000_t75" style="width:76.5pt;height:49.5pt" o:ole="">
            <v:imagedata r:id="rId25" o:title=""/>
          </v:shape>
          <o:OLEObject Type="Embed" ProgID="Excel.Sheet.12" ShapeID="_x0000_i1032" DrawAspect="Icon" ObjectID="_1507026946" r:id="rId26"/>
        </w:object>
      </w:r>
    </w:p>
    <w:p w:rsidR="00912097" w:rsidRDefault="00912097" w:rsidP="00912097">
      <w:r>
        <w:object w:dxaOrig="1531" w:dyaOrig="990" w14:anchorId="22E73985">
          <v:shape id="_x0000_i1033" type="#_x0000_t75" style="width:76.5pt;height:49.5pt" o:ole="">
            <v:imagedata r:id="rId27" o:title=""/>
          </v:shape>
          <o:OLEObject Type="Embed" ProgID="AcroExch.Document.11" ShapeID="_x0000_i1033" DrawAspect="Icon" ObjectID="_1507026947" r:id="rId28"/>
        </w:object>
      </w:r>
    </w:p>
    <w:p w:rsidR="00912097" w:rsidRDefault="00912097">
      <w:r>
        <w:br w:type="page"/>
      </w:r>
    </w:p>
    <w:p w:rsidR="00912097" w:rsidRDefault="00912097" w:rsidP="00912097">
      <w:pPr>
        <w:pStyle w:val="MUCaseTitle2"/>
      </w:pPr>
      <w:bookmarkStart w:id="9" w:name="CaseRef200340"/>
      <w:bookmarkEnd w:id="9"/>
      <w:r>
        <w:t>21/15 Valg av representant og vararepresentant til styret i VIKS</w:t>
      </w:r>
    </w:p>
    <w:p w:rsidR="00912097" w:rsidRDefault="00912097" w:rsidP="00912097">
      <w:pPr>
        <w:pStyle w:val="MUCaseTitle2"/>
      </w:pPr>
    </w:p>
    <w:p w:rsidR="00912097" w:rsidRDefault="00912097" w:rsidP="00912097">
      <w:r>
        <w:t>Arkivsak-</w:t>
      </w:r>
      <w:proofErr w:type="spellStart"/>
      <w:r>
        <w:t>dok</w:t>
      </w:r>
      <w:proofErr w:type="spellEnd"/>
      <w:r>
        <w:t>.</w:t>
      </w:r>
      <w:r>
        <w:tab/>
        <w:t>15/00095-4</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21/15</w:t>
            </w:r>
          </w:p>
        </w:tc>
      </w:tr>
    </w:tbl>
    <w:p w:rsidR="00912097" w:rsidRDefault="00912097" w:rsidP="00912097"/>
    <w:p w:rsidR="00912097" w:rsidRDefault="00912097" w:rsidP="00912097"/>
    <w:sdt>
      <w:sdtPr>
        <w:tag w:val="MU_Tittel"/>
        <w:id w:val="578716672"/>
        <w:placeholder>
          <w:docPart w:val="1284FAD195BA4329B2E7C33F4654EE29"/>
        </w:placeholder>
        <w:text w:multiLine="1"/>
      </w:sdtPr>
      <w:sdtEndPr/>
      <w:sdtContent>
        <w:p w:rsidR="00912097" w:rsidRPr="009B04FC" w:rsidRDefault="00912097" w:rsidP="00912097">
          <w:pPr>
            <w:pStyle w:val="MUOverskrift2"/>
          </w:pPr>
          <w:r w:rsidRPr="009B04FC">
            <w:t>Forslag til vedtak:</w:t>
          </w:r>
        </w:p>
      </w:sdtContent>
    </w:sdt>
    <w:sdt>
      <w:sdtPr>
        <w:rPr>
          <w:rFonts w:cs="Arial"/>
        </w:rPr>
        <w:alias w:val="Forslag til vedtak/Innstilling"/>
        <w:tag w:val="MU_Innstilling"/>
        <w:id w:val="1601835754"/>
        <w:placeholder>
          <w:docPart w:val="EDED2611B1B54458B9641EE1066905FA"/>
        </w:placeholder>
      </w:sdtPr>
      <w:sdtEndPr/>
      <w:sdtContent>
        <w:sdt>
          <w:sdtPr>
            <w:rPr>
              <w:rFonts w:cs="Arial"/>
            </w:rPr>
            <w:alias w:val="Forslag til vedtak/Innstilling"/>
            <w:tag w:val="MU_Innstilling"/>
            <w:id w:val="-1777466904"/>
            <w:placeholder>
              <w:docPart w:val="0995DA6390DA4439873C60D36FD9A621"/>
            </w:placeholder>
          </w:sdtPr>
          <w:sdtEndPr/>
          <w:sdtContent>
            <w:p w:rsidR="00912097" w:rsidRDefault="00912097" w:rsidP="00912097">
              <w:pPr>
                <w:rPr>
                  <w:rFonts w:cs="Arial"/>
                </w:rPr>
              </w:pPr>
              <w:r>
                <w:rPr>
                  <w:rFonts w:cs="Arial"/>
                </w:rPr>
                <w:t xml:space="preserve">Som Holmestrand kommunes representant til styret i VIKS fra </w:t>
              </w:r>
              <w:proofErr w:type="gramStart"/>
              <w:r>
                <w:rPr>
                  <w:rFonts w:cs="Arial"/>
                </w:rPr>
                <w:t>01.01.2016</w:t>
              </w:r>
              <w:proofErr w:type="gramEnd"/>
              <w:r>
                <w:rPr>
                  <w:rFonts w:cs="Arial"/>
                </w:rPr>
                <w:t xml:space="preserve"> -31.12.2019 velges:</w:t>
              </w:r>
            </w:p>
            <w:p w:rsidR="00912097" w:rsidRDefault="00912097" w:rsidP="00912097">
              <w:pPr>
                <w:rPr>
                  <w:rFonts w:cs="Arial"/>
                </w:rPr>
              </w:pPr>
              <w:r>
                <w:rPr>
                  <w:rFonts w:cs="Arial"/>
                </w:rPr>
                <w:t xml:space="preserve">Som vararepresentant velges: </w:t>
              </w:r>
            </w:p>
          </w:sdtContent>
        </w:sdt>
      </w:sdtContent>
    </w:sdt>
    <w:p w:rsidR="00912097" w:rsidRDefault="00912097" w:rsidP="00912097">
      <w:pPr>
        <w:rPr>
          <w:rFonts w:cs="Arial"/>
        </w:rPr>
      </w:pPr>
    </w:p>
    <w:p w:rsidR="00912097" w:rsidRDefault="00912097" w:rsidP="00912097">
      <w:pPr>
        <w:pStyle w:val="MUOverskrift3"/>
      </w:pPr>
      <w:r w:rsidRPr="001E5D5A">
        <w:t>Vedlegg:</w:t>
      </w:r>
      <w:r>
        <w:t xml:space="preserve"> </w:t>
      </w:r>
    </w:p>
    <w:sdt>
      <w:sdtPr>
        <w:id w:val="-182598817"/>
        <w:placeholder>
          <w:docPart w:val="D6EEAD1134E84E98826F32B7B6219CA2"/>
        </w:placeholder>
      </w:sdtPr>
      <w:sdtEndPr/>
      <w:sdtContent>
        <w:p w:rsidR="00912097" w:rsidRPr="000E2A5B" w:rsidRDefault="00912097" w:rsidP="00912097">
          <w:r>
            <w:t>Vedtekter VIKS</w:t>
          </w:r>
        </w:p>
      </w:sdtContent>
    </w:sdt>
    <w:p w:rsidR="00912097" w:rsidRDefault="00912097" w:rsidP="00912097">
      <w:pPr>
        <w:pStyle w:val="MUOverskrift2"/>
      </w:pPr>
    </w:p>
    <w:p w:rsidR="00912097" w:rsidRDefault="00912097" w:rsidP="00912097">
      <w:pPr>
        <w:pStyle w:val="MUOverskrift2"/>
      </w:pPr>
      <w:r>
        <w:t>Saksframstilling:</w:t>
      </w:r>
    </w:p>
    <w:p w:rsidR="00912097" w:rsidRDefault="00912097" w:rsidP="00912097">
      <w:pPr>
        <w:rPr>
          <w:rFonts w:cs="Arial"/>
        </w:rPr>
      </w:pPr>
      <w:r w:rsidRPr="00FC57D6">
        <w:rPr>
          <w:rFonts w:cs="Arial"/>
        </w:rPr>
        <w:t>V</w:t>
      </w:r>
      <w:r>
        <w:rPr>
          <w:rFonts w:cs="Arial"/>
        </w:rPr>
        <w:t>estfold Inter</w:t>
      </w:r>
      <w:r w:rsidRPr="00FC57D6">
        <w:rPr>
          <w:rFonts w:cs="Arial"/>
        </w:rPr>
        <w:t>k</w:t>
      </w:r>
      <w:r>
        <w:rPr>
          <w:rFonts w:cs="Arial"/>
        </w:rPr>
        <w:t>ommunale kontrollutvalgssekretariat er en § 27-</w:t>
      </w:r>
      <w:r w:rsidRPr="00FC57D6">
        <w:rPr>
          <w:rFonts w:cs="Arial"/>
        </w:rPr>
        <w:t xml:space="preserve">bedrift eid av de kommunene som er med i </w:t>
      </w:r>
      <w:proofErr w:type="spellStart"/>
      <w:r>
        <w:rPr>
          <w:rFonts w:cs="Arial"/>
        </w:rPr>
        <w:t>sekretariatssamarbeidet</w:t>
      </w:r>
      <w:proofErr w:type="spellEnd"/>
      <w:r>
        <w:rPr>
          <w:rFonts w:cs="Arial"/>
        </w:rPr>
        <w:t>. Selskapets formål er å utøve sekretariatsfunksjon for kommunale og fylkeskommunale kontrollutvalg i Vestfold i tråd med kommunelovens bestemmelser og forskrift om kontrollutvalg.</w:t>
      </w:r>
    </w:p>
    <w:p w:rsidR="00912097" w:rsidRDefault="00912097" w:rsidP="00912097">
      <w:pPr>
        <w:rPr>
          <w:rFonts w:cs="Arial"/>
        </w:rPr>
      </w:pPr>
    </w:p>
    <w:p w:rsidR="00912097" w:rsidRDefault="00912097" w:rsidP="00912097">
      <w:pPr>
        <w:rPr>
          <w:rFonts w:cs="Arial"/>
        </w:rPr>
      </w:pPr>
      <w:r>
        <w:rPr>
          <w:rFonts w:cs="Arial"/>
        </w:rPr>
        <w:t>Selskapets styre består av 12 representanter, en fra hver av deltakerkommunene med personlig vara. Det skal velges nytt styre for perioden 01. januar 2016 til 31. desember 2019.</w:t>
      </w:r>
      <w:r w:rsidRPr="00844978">
        <w:rPr>
          <w:rFonts w:cs="Arial"/>
        </w:rPr>
        <w:t xml:space="preserve"> </w:t>
      </w:r>
      <w:r>
        <w:rPr>
          <w:rFonts w:cs="Arial"/>
        </w:rPr>
        <w:t>Valgte medlem og vararepresentant fra kontrollutvalget skal tiltre fra 01. januar 2016 som representant og vararepresentant i VIKS-styret.</w:t>
      </w:r>
    </w:p>
    <w:p w:rsidR="00912097" w:rsidRDefault="00912097" w:rsidP="00912097">
      <w:pPr>
        <w:rPr>
          <w:rFonts w:cs="Arial"/>
        </w:rPr>
      </w:pPr>
    </w:p>
    <w:p w:rsidR="00912097" w:rsidRDefault="00912097" w:rsidP="00912097">
      <w:pPr>
        <w:rPr>
          <w:rFonts w:cs="Arial"/>
        </w:rPr>
      </w:pPr>
      <w:r>
        <w:rPr>
          <w:rFonts w:cs="Arial"/>
        </w:rPr>
        <w:t>I vedtektene § 7er følgende angitt for styret:</w:t>
      </w:r>
    </w:p>
    <w:p w:rsidR="00912097" w:rsidRDefault="00912097" w:rsidP="00912097">
      <w:pPr>
        <w:ind w:left="720"/>
        <w:rPr>
          <w:rFonts w:cs="Arial"/>
        </w:rPr>
      </w:pPr>
    </w:p>
    <w:p w:rsidR="00912097" w:rsidRPr="00A964B0" w:rsidRDefault="00912097" w:rsidP="00912097">
      <w:pPr>
        <w:ind w:left="720"/>
        <w:rPr>
          <w:rFonts w:cs="Arial"/>
        </w:rPr>
      </w:pPr>
      <w:r w:rsidRPr="00A964B0">
        <w:rPr>
          <w:rFonts w:cs="Arial"/>
        </w:rPr>
        <w:t>Styret består av en representant fra kontrollutvalget i</w:t>
      </w:r>
      <w:r>
        <w:rPr>
          <w:rFonts w:cs="Arial"/>
        </w:rPr>
        <w:t xml:space="preserve"> </w:t>
      </w:r>
      <w:r w:rsidRPr="00A964B0">
        <w:rPr>
          <w:rFonts w:cs="Arial"/>
        </w:rPr>
        <w:t>deltakerkommunene m/personlige vararepresentanter.</w:t>
      </w:r>
      <w:r>
        <w:rPr>
          <w:rFonts w:cs="Arial"/>
        </w:rPr>
        <w:t xml:space="preserve"> </w:t>
      </w:r>
      <w:r w:rsidRPr="00A964B0">
        <w:rPr>
          <w:rFonts w:cs="Arial"/>
        </w:rPr>
        <w:t>Styrerepresentanten bør fortrinnsvis være kontrollutvalgsleder.</w:t>
      </w:r>
      <w:r>
        <w:rPr>
          <w:rFonts w:cs="Arial"/>
        </w:rPr>
        <w:t xml:space="preserve"> </w:t>
      </w:r>
      <w:r w:rsidRPr="00A964B0">
        <w:rPr>
          <w:rFonts w:cs="Arial"/>
        </w:rPr>
        <w:t>Styret velger selv leder og nestleder.</w:t>
      </w:r>
    </w:p>
    <w:p w:rsidR="00912097" w:rsidRPr="00A964B0" w:rsidRDefault="00912097" w:rsidP="00912097">
      <w:pPr>
        <w:ind w:left="720"/>
        <w:rPr>
          <w:rFonts w:cs="Arial"/>
        </w:rPr>
      </w:pPr>
      <w:r w:rsidRPr="00A964B0">
        <w:rPr>
          <w:rFonts w:cs="Arial"/>
        </w:rPr>
        <w:t>1 representant fra de ansatte møter i styret som observatør.</w:t>
      </w:r>
    </w:p>
    <w:p w:rsidR="00912097" w:rsidRPr="00A964B0" w:rsidRDefault="00912097" w:rsidP="00912097">
      <w:pPr>
        <w:ind w:left="720"/>
        <w:rPr>
          <w:rFonts w:cs="Arial"/>
        </w:rPr>
      </w:pPr>
      <w:r w:rsidRPr="00A964B0">
        <w:rPr>
          <w:rFonts w:cs="Arial"/>
        </w:rPr>
        <w:t>Styret velges for 4 år (kommunevalgperioden), første gang fram til</w:t>
      </w:r>
    </w:p>
    <w:p w:rsidR="00912097" w:rsidRPr="00A964B0" w:rsidRDefault="00912097" w:rsidP="00912097">
      <w:pPr>
        <w:ind w:left="720"/>
        <w:rPr>
          <w:rFonts w:cs="Arial"/>
        </w:rPr>
      </w:pPr>
      <w:r w:rsidRPr="00A964B0">
        <w:rPr>
          <w:rFonts w:cs="Arial"/>
        </w:rPr>
        <w:t>31.12.07.</w:t>
      </w:r>
    </w:p>
    <w:p w:rsidR="00912097" w:rsidRDefault="00912097" w:rsidP="00912097">
      <w:pPr>
        <w:ind w:left="720"/>
        <w:rPr>
          <w:rFonts w:cs="Arial"/>
        </w:rPr>
      </w:pPr>
    </w:p>
    <w:p w:rsidR="00912097" w:rsidRPr="00A964B0" w:rsidRDefault="00912097" w:rsidP="00912097">
      <w:pPr>
        <w:ind w:left="720"/>
        <w:rPr>
          <w:rFonts w:cs="Arial"/>
        </w:rPr>
      </w:pPr>
      <w:r w:rsidRPr="00A964B0">
        <w:rPr>
          <w:rFonts w:cs="Arial"/>
        </w:rPr>
        <w:t>Daglig leder kan ikke være medlem av styret.</w:t>
      </w:r>
    </w:p>
    <w:p w:rsidR="00912097" w:rsidRPr="00A964B0" w:rsidRDefault="00912097" w:rsidP="00912097">
      <w:pPr>
        <w:ind w:left="720"/>
        <w:rPr>
          <w:rFonts w:cs="Arial"/>
        </w:rPr>
      </w:pPr>
      <w:r w:rsidRPr="00A964B0">
        <w:rPr>
          <w:rFonts w:cs="Arial"/>
        </w:rPr>
        <w:t>Styret kan opprette arbeidsutvalg etter behov.</w:t>
      </w:r>
    </w:p>
    <w:p w:rsidR="00912097" w:rsidRDefault="00912097" w:rsidP="00912097">
      <w:pPr>
        <w:ind w:left="720"/>
        <w:rPr>
          <w:rFonts w:cs="Arial"/>
        </w:rPr>
      </w:pPr>
    </w:p>
    <w:p w:rsidR="00912097" w:rsidRDefault="00912097" w:rsidP="00912097">
      <w:pPr>
        <w:ind w:left="720"/>
        <w:rPr>
          <w:rFonts w:cs="Arial"/>
        </w:rPr>
      </w:pPr>
      <w:r>
        <w:rPr>
          <w:rFonts w:cs="Arial"/>
        </w:rPr>
        <w:br/>
      </w:r>
    </w:p>
    <w:p w:rsidR="00912097" w:rsidRPr="00A964B0" w:rsidRDefault="00912097" w:rsidP="00912097">
      <w:pPr>
        <w:ind w:left="720"/>
        <w:rPr>
          <w:rFonts w:cs="Arial"/>
        </w:rPr>
      </w:pPr>
      <w:r w:rsidRPr="00A964B0">
        <w:rPr>
          <w:rFonts w:cs="Arial"/>
        </w:rPr>
        <w:t>Styret</w:t>
      </w:r>
      <w:r>
        <w:rPr>
          <w:rFonts w:cs="Arial"/>
        </w:rPr>
        <w:t>:</w:t>
      </w:r>
    </w:p>
    <w:p w:rsidR="00912097" w:rsidRDefault="00912097" w:rsidP="00912097">
      <w:pPr>
        <w:pStyle w:val="Listeavsnitt"/>
        <w:numPr>
          <w:ilvl w:val="0"/>
          <w:numId w:val="5"/>
        </w:numPr>
        <w:ind w:left="1080"/>
        <w:rPr>
          <w:rFonts w:cs="Arial"/>
        </w:rPr>
      </w:pPr>
      <w:r w:rsidRPr="00A964B0">
        <w:rPr>
          <w:rFonts w:cs="Arial"/>
        </w:rPr>
        <w:t>skal sørge for at selskapet er organisert og driftet på en slik måte at</w:t>
      </w:r>
      <w:r>
        <w:rPr>
          <w:rFonts w:cs="Arial"/>
        </w:rPr>
        <w:t xml:space="preserve"> </w:t>
      </w:r>
      <w:r w:rsidRPr="00A964B0">
        <w:rPr>
          <w:rFonts w:cs="Arial"/>
        </w:rPr>
        <w:t>virksomheten drives mest mulig kostnadseffektivt</w:t>
      </w:r>
    </w:p>
    <w:p w:rsidR="00912097" w:rsidRDefault="00912097" w:rsidP="00912097">
      <w:pPr>
        <w:pStyle w:val="Listeavsnitt"/>
        <w:numPr>
          <w:ilvl w:val="0"/>
          <w:numId w:val="5"/>
        </w:numPr>
        <w:ind w:left="1080"/>
        <w:rPr>
          <w:rFonts w:cs="Arial"/>
        </w:rPr>
      </w:pPr>
      <w:r w:rsidRPr="00844978">
        <w:rPr>
          <w:rFonts w:cs="Arial"/>
        </w:rPr>
        <w:t>kan ikke ta opp lån</w:t>
      </w:r>
    </w:p>
    <w:p w:rsidR="00912097" w:rsidRDefault="00912097" w:rsidP="00912097">
      <w:pPr>
        <w:pStyle w:val="Listeavsnitt"/>
        <w:numPr>
          <w:ilvl w:val="0"/>
          <w:numId w:val="5"/>
        </w:numPr>
        <w:ind w:left="1080"/>
        <w:rPr>
          <w:rFonts w:cs="Arial"/>
        </w:rPr>
      </w:pPr>
      <w:r w:rsidRPr="00844978">
        <w:rPr>
          <w:rFonts w:cs="Arial"/>
        </w:rPr>
        <w:t>skal sørge for at regnskapsføring er undergitt betryggende kontroll</w:t>
      </w:r>
    </w:p>
    <w:p w:rsidR="00912097" w:rsidRDefault="00912097" w:rsidP="00912097">
      <w:pPr>
        <w:pStyle w:val="Listeavsnitt"/>
        <w:numPr>
          <w:ilvl w:val="0"/>
          <w:numId w:val="5"/>
        </w:numPr>
        <w:ind w:left="1080"/>
        <w:rPr>
          <w:rFonts w:cs="Arial"/>
        </w:rPr>
      </w:pPr>
      <w:r w:rsidRPr="00844978">
        <w:rPr>
          <w:rFonts w:cs="Arial"/>
        </w:rPr>
        <w:t>skal føre tilsyn med daglig leder og har instruksjonsmyndighet over</w:t>
      </w:r>
      <w:r>
        <w:rPr>
          <w:rFonts w:cs="Arial"/>
        </w:rPr>
        <w:t xml:space="preserve"> </w:t>
      </w:r>
      <w:r w:rsidRPr="00844978">
        <w:rPr>
          <w:rFonts w:cs="Arial"/>
        </w:rPr>
        <w:t>denne</w:t>
      </w:r>
    </w:p>
    <w:p w:rsidR="00912097" w:rsidRDefault="00912097" w:rsidP="00912097">
      <w:pPr>
        <w:pStyle w:val="Listeavsnitt"/>
        <w:numPr>
          <w:ilvl w:val="0"/>
          <w:numId w:val="5"/>
        </w:numPr>
        <w:ind w:left="1080"/>
        <w:rPr>
          <w:rFonts w:cs="Arial"/>
        </w:rPr>
      </w:pPr>
      <w:r w:rsidRPr="00844978">
        <w:rPr>
          <w:rFonts w:cs="Arial"/>
        </w:rPr>
        <w:t>foretar alle tilsettinger</w:t>
      </w:r>
    </w:p>
    <w:p w:rsidR="00912097" w:rsidRDefault="00912097" w:rsidP="00912097">
      <w:pPr>
        <w:pStyle w:val="Listeavsnitt"/>
        <w:numPr>
          <w:ilvl w:val="0"/>
          <w:numId w:val="5"/>
        </w:numPr>
        <w:ind w:left="1080"/>
        <w:rPr>
          <w:rFonts w:cs="Arial"/>
        </w:rPr>
      </w:pPr>
      <w:r w:rsidRPr="00844978">
        <w:rPr>
          <w:rFonts w:cs="Arial"/>
        </w:rPr>
        <w:t>skal påse at sekretariatet har tilfredsstillende arbeidsforhold,</w:t>
      </w:r>
      <w:r>
        <w:rPr>
          <w:rFonts w:cs="Arial"/>
        </w:rPr>
        <w:t xml:space="preserve"> </w:t>
      </w:r>
      <w:r w:rsidRPr="00844978">
        <w:rPr>
          <w:rFonts w:cs="Arial"/>
        </w:rPr>
        <w:t>herunder lokaler og utstyr</w:t>
      </w:r>
    </w:p>
    <w:p w:rsidR="00912097" w:rsidRPr="00844978" w:rsidRDefault="00912097" w:rsidP="00912097">
      <w:pPr>
        <w:pStyle w:val="Listeavsnitt"/>
        <w:numPr>
          <w:ilvl w:val="0"/>
          <w:numId w:val="5"/>
        </w:numPr>
        <w:ind w:left="1080"/>
        <w:rPr>
          <w:rFonts w:cs="Arial"/>
        </w:rPr>
      </w:pPr>
      <w:r w:rsidRPr="00844978">
        <w:rPr>
          <w:rFonts w:cs="Arial"/>
        </w:rPr>
        <w:t>delegere myndighet til og</w:t>
      </w:r>
      <w:r>
        <w:rPr>
          <w:rFonts w:cs="Arial"/>
        </w:rPr>
        <w:t xml:space="preserve"> føre kontroll med daglig leder</w:t>
      </w:r>
    </w:p>
    <w:p w:rsidR="00912097" w:rsidRDefault="00912097" w:rsidP="00912097"/>
    <w:p w:rsidR="00912097" w:rsidRPr="00EF1C09" w:rsidRDefault="00912097" w:rsidP="00912097"/>
    <w:p w:rsidR="00912097" w:rsidRDefault="00912097" w:rsidP="00912097"/>
    <w:p w:rsidR="00912097" w:rsidRDefault="00912097" w:rsidP="00912097"/>
    <w:p w:rsidR="00912097" w:rsidRDefault="00912097" w:rsidP="00912097"/>
    <w:p w:rsidR="00912097" w:rsidRDefault="00912097" w:rsidP="00912097">
      <w:pPr>
        <w:pStyle w:val="MUHeading2"/>
      </w:pPr>
      <w:r>
        <w:t>Vedlegg til sak</w:t>
      </w:r>
    </w:p>
    <w:p w:rsidR="00912097" w:rsidRDefault="00912097" w:rsidP="00912097">
      <w:r>
        <w:object w:dxaOrig="1531" w:dyaOrig="990" w14:anchorId="67D37CDA">
          <v:shape id="_x0000_i1034" type="#_x0000_t75" style="width:76.5pt;height:49.5pt" o:ole="">
            <v:imagedata r:id="rId29" o:title=""/>
          </v:shape>
          <o:OLEObject Type="Embed" ProgID="AcroExch.Document.11" ShapeID="_x0000_i1034" DrawAspect="Icon" ObjectID="_1507026948" r:id="rId30"/>
        </w:object>
      </w:r>
    </w:p>
    <w:p w:rsidR="00912097" w:rsidRDefault="00912097">
      <w:r>
        <w:br w:type="page"/>
      </w:r>
    </w:p>
    <w:p w:rsidR="00912097" w:rsidRDefault="00912097" w:rsidP="00912097">
      <w:pPr>
        <w:pStyle w:val="MUCaseTitle2"/>
      </w:pPr>
      <w:bookmarkStart w:id="10" w:name="CaseRef200342"/>
      <w:bookmarkEnd w:id="10"/>
      <w:r>
        <w:t>22/15 Referatsaker</w:t>
      </w:r>
    </w:p>
    <w:p w:rsidR="00912097" w:rsidRDefault="00912097" w:rsidP="00912097">
      <w:pPr>
        <w:pStyle w:val="MUCaseTitle2"/>
      </w:pPr>
    </w:p>
    <w:p w:rsidR="00912097" w:rsidRDefault="00912097" w:rsidP="00912097">
      <w:r>
        <w:t>Arkivsak-</w:t>
      </w:r>
      <w:proofErr w:type="spellStart"/>
      <w:r>
        <w:t>dok</w:t>
      </w:r>
      <w:proofErr w:type="spellEnd"/>
      <w:r>
        <w:t>.</w:t>
      </w:r>
      <w:r>
        <w:tab/>
        <w:t>15/00095-5</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22/15</w:t>
            </w:r>
          </w:p>
        </w:tc>
      </w:tr>
    </w:tbl>
    <w:p w:rsidR="00912097" w:rsidRDefault="00912097" w:rsidP="00912097"/>
    <w:p w:rsidR="00912097" w:rsidRDefault="00912097" w:rsidP="00912097"/>
    <w:sdt>
      <w:sdtPr>
        <w:tag w:val="MU_Tittel"/>
        <w:id w:val="-1939900713"/>
        <w:placeholder>
          <w:docPart w:val="3C1675452CDF40A485EFA884D6194394"/>
        </w:placeholder>
        <w:text w:multiLine="1"/>
      </w:sdtPr>
      <w:sdtEndPr/>
      <w:sdtContent>
        <w:p w:rsidR="00912097" w:rsidRPr="009B04FC" w:rsidRDefault="00912097" w:rsidP="00912097">
          <w:pPr>
            <w:pStyle w:val="MUOverskrift2"/>
          </w:pPr>
          <w:r w:rsidRPr="009B04FC">
            <w:t>Forslag til vedtak:</w:t>
          </w:r>
        </w:p>
      </w:sdtContent>
    </w:sdt>
    <w:sdt>
      <w:sdtPr>
        <w:rPr>
          <w:rFonts w:cs="Arial"/>
        </w:rPr>
        <w:alias w:val="Forslag til vedtak/Innstilling"/>
        <w:tag w:val="MU_Innstilling"/>
        <w:id w:val="1860393820"/>
        <w:placeholder>
          <w:docPart w:val="7B612978062F48F4AFE0AAFA0A38633E"/>
        </w:placeholder>
      </w:sdtPr>
      <w:sdtEndPr/>
      <w:sdtContent>
        <w:p w:rsidR="00912097" w:rsidRDefault="00912097" w:rsidP="00912097">
          <w:pPr>
            <w:rPr>
              <w:rFonts w:cs="Arial"/>
            </w:rPr>
          </w:pPr>
          <w:r>
            <w:rPr>
              <w:rFonts w:cs="Arial"/>
            </w:rPr>
            <w:t>Referatsaken tas til orientering.</w:t>
          </w:r>
        </w:p>
      </w:sdtContent>
    </w:sdt>
    <w:p w:rsidR="00912097" w:rsidRDefault="00912097" w:rsidP="00912097">
      <w:pPr>
        <w:rPr>
          <w:rFonts w:cs="Arial"/>
        </w:rPr>
      </w:pPr>
    </w:p>
    <w:p w:rsidR="00912097" w:rsidRDefault="00912097" w:rsidP="00912097">
      <w:pPr>
        <w:pStyle w:val="MUOverskrift3"/>
      </w:pPr>
      <w:r w:rsidRPr="001E5D5A">
        <w:t>Vedlegg:</w:t>
      </w:r>
      <w:r>
        <w:t xml:space="preserve"> </w:t>
      </w:r>
    </w:p>
    <w:p w:rsidR="00912097" w:rsidRDefault="00D56390" w:rsidP="00912097">
      <w:sdt>
        <w:sdtPr>
          <w:id w:val="831876864"/>
          <w:placeholder>
            <w:docPart w:val="C9C3A47937A14392AC44CB18515C9028"/>
          </w:placeholder>
        </w:sdtPr>
        <w:sdtEndPr/>
        <w:sdtContent>
          <w:r w:rsidR="00912097">
            <w:t>Protokoll fra styremøte i VIKS 03.09.15</w:t>
          </w:r>
        </w:sdtContent>
      </w:sdt>
    </w:p>
    <w:p w:rsidR="00912097" w:rsidRDefault="00912097" w:rsidP="00912097"/>
    <w:p w:rsidR="00912097" w:rsidRDefault="00912097" w:rsidP="00912097"/>
    <w:p w:rsidR="00912097" w:rsidRDefault="00912097" w:rsidP="00912097"/>
    <w:p w:rsidR="00912097" w:rsidRDefault="00912097" w:rsidP="00912097"/>
    <w:p w:rsidR="00912097" w:rsidRDefault="00912097" w:rsidP="00912097"/>
    <w:p w:rsidR="00912097" w:rsidRDefault="00912097" w:rsidP="00912097">
      <w:pPr>
        <w:pStyle w:val="MUHeading2"/>
      </w:pPr>
      <w:r>
        <w:t>Vedlegg til sak</w:t>
      </w:r>
    </w:p>
    <w:p w:rsidR="00912097" w:rsidRDefault="00912097" w:rsidP="00912097">
      <w:r>
        <w:object w:dxaOrig="1531" w:dyaOrig="990" w14:anchorId="0EF2B492">
          <v:shape id="_x0000_i1035" type="#_x0000_t75" style="width:76.5pt;height:49.5pt" o:ole="">
            <v:imagedata r:id="rId31" o:title=""/>
          </v:shape>
          <o:OLEObject Type="Embed" ProgID="AcroExch.Document.11" ShapeID="_x0000_i1035" DrawAspect="Icon" ObjectID="_1507026949" r:id="rId32"/>
        </w:object>
      </w:r>
    </w:p>
    <w:p w:rsidR="00912097" w:rsidRDefault="00912097">
      <w:r>
        <w:br w:type="page"/>
      </w:r>
    </w:p>
    <w:p w:rsidR="00912097" w:rsidRDefault="00912097" w:rsidP="00912097">
      <w:pPr>
        <w:pStyle w:val="MUCaseTitle2"/>
      </w:pPr>
      <w:bookmarkStart w:id="11" w:name="CaseRef200344"/>
      <w:bookmarkEnd w:id="11"/>
      <w:r>
        <w:t>23/15 Eventuelt 29.10.15</w:t>
      </w:r>
    </w:p>
    <w:p w:rsidR="00912097" w:rsidRDefault="00912097" w:rsidP="00912097">
      <w:pPr>
        <w:pStyle w:val="MUCaseTitle2"/>
      </w:pPr>
    </w:p>
    <w:p w:rsidR="00912097" w:rsidRDefault="00912097" w:rsidP="00912097">
      <w:r>
        <w:t>Arkivsak-</w:t>
      </w:r>
      <w:proofErr w:type="spellStart"/>
      <w:r>
        <w:t>dok</w:t>
      </w:r>
      <w:proofErr w:type="spellEnd"/>
      <w:r>
        <w:t>.</w:t>
      </w:r>
      <w:r>
        <w:tab/>
        <w:t>15/00095-6</w:t>
      </w:r>
    </w:p>
    <w:p w:rsidR="00912097" w:rsidRDefault="00912097" w:rsidP="00912097">
      <w:r>
        <w:t>Arkivkode.</w:t>
      </w:r>
      <w:r>
        <w:tab/>
      </w:r>
      <w:r>
        <w:tab/>
        <w:t xml:space="preserve"> </w:t>
      </w:r>
    </w:p>
    <w:p w:rsidR="00912097" w:rsidRDefault="00912097" w:rsidP="00912097">
      <w:r>
        <w:t>Saksbehandler</w:t>
      </w:r>
      <w:r>
        <w:tab/>
        <w:t>Gaute Hesjedal</w:t>
      </w:r>
    </w:p>
    <w:p w:rsidR="00912097" w:rsidRDefault="00912097" w:rsidP="00912097"/>
    <w:p w:rsidR="00912097" w:rsidRDefault="00912097" w:rsidP="00912097"/>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912097" w:rsidTr="00912097">
        <w:tc>
          <w:tcPr>
            <w:tcW w:w="5102" w:type="dxa"/>
            <w:shd w:val="clear" w:color="auto" w:fill="auto"/>
          </w:tcPr>
          <w:p w:rsidR="00912097" w:rsidRDefault="00912097" w:rsidP="00912097">
            <w:r>
              <w:t>Saksgang</w:t>
            </w:r>
          </w:p>
        </w:tc>
        <w:tc>
          <w:tcPr>
            <w:tcW w:w="1701" w:type="dxa"/>
            <w:shd w:val="clear" w:color="auto" w:fill="auto"/>
          </w:tcPr>
          <w:p w:rsidR="00912097" w:rsidRDefault="00912097" w:rsidP="00912097">
            <w:r>
              <w:t>Møtedato</w:t>
            </w:r>
          </w:p>
        </w:tc>
        <w:tc>
          <w:tcPr>
            <w:tcW w:w="1134" w:type="dxa"/>
            <w:shd w:val="clear" w:color="auto" w:fill="auto"/>
          </w:tcPr>
          <w:p w:rsidR="00912097" w:rsidRDefault="00912097" w:rsidP="00912097">
            <w:proofErr w:type="spellStart"/>
            <w:r>
              <w:t>Saknr</w:t>
            </w:r>
            <w:proofErr w:type="spellEnd"/>
          </w:p>
        </w:tc>
      </w:tr>
      <w:tr w:rsidR="00912097" w:rsidTr="00912097">
        <w:tc>
          <w:tcPr>
            <w:tcW w:w="5102" w:type="dxa"/>
            <w:shd w:val="clear" w:color="auto" w:fill="auto"/>
          </w:tcPr>
          <w:p w:rsidR="00912097" w:rsidRDefault="00912097" w:rsidP="00912097">
            <w:r>
              <w:t>1 Kontrollutvalget i Holmestrand</w:t>
            </w:r>
          </w:p>
        </w:tc>
        <w:tc>
          <w:tcPr>
            <w:tcW w:w="1701" w:type="dxa"/>
            <w:shd w:val="clear" w:color="auto" w:fill="auto"/>
          </w:tcPr>
          <w:p w:rsidR="00912097" w:rsidRDefault="00912097" w:rsidP="00912097">
            <w:r>
              <w:t>29.10.2015</w:t>
            </w:r>
          </w:p>
        </w:tc>
        <w:tc>
          <w:tcPr>
            <w:tcW w:w="1134" w:type="dxa"/>
            <w:shd w:val="clear" w:color="auto" w:fill="auto"/>
          </w:tcPr>
          <w:p w:rsidR="00912097" w:rsidRDefault="00912097" w:rsidP="00912097">
            <w:r>
              <w:t>23/15</w:t>
            </w:r>
          </w:p>
        </w:tc>
      </w:tr>
    </w:tbl>
    <w:p w:rsidR="00912097" w:rsidRDefault="00912097" w:rsidP="00912097"/>
    <w:p w:rsidR="00912097" w:rsidRDefault="00912097" w:rsidP="00912097"/>
    <w:sdt>
      <w:sdtPr>
        <w:tag w:val="MU_Tittel"/>
        <w:id w:val="1640679489"/>
        <w:placeholder>
          <w:docPart w:val="CF31D67C178D468EADFDB5DA4D5CD3B9"/>
        </w:placeholder>
        <w:text w:multiLine="1"/>
      </w:sdtPr>
      <w:sdtEndPr/>
      <w:sdtContent>
        <w:p w:rsidR="00912097" w:rsidRPr="009B04FC" w:rsidRDefault="00912097" w:rsidP="00912097">
          <w:pPr>
            <w:pStyle w:val="MUOverskrift2"/>
          </w:pPr>
          <w:r w:rsidRPr="009B04FC">
            <w:t>Forslag til vedtak:</w:t>
          </w:r>
        </w:p>
      </w:sdtContent>
    </w:sdt>
    <w:sdt>
      <w:sdtPr>
        <w:rPr>
          <w:rFonts w:cs="Arial"/>
        </w:rPr>
        <w:alias w:val="Forslag til vedtak/Innstilling"/>
        <w:tag w:val="MU_Innstilling"/>
        <w:id w:val="-786660233"/>
        <w:placeholder>
          <w:docPart w:val="255554829C964BF3BA6F42271888E795"/>
        </w:placeholder>
      </w:sdtPr>
      <w:sdtEndPr/>
      <w:sdtContent>
        <w:p w:rsidR="00912097" w:rsidRDefault="00912097" w:rsidP="00912097">
          <w:pPr>
            <w:rPr>
              <w:rFonts w:cs="Arial"/>
            </w:rPr>
          </w:pPr>
          <w:r>
            <w:rPr>
              <w:rFonts w:cs="Arial"/>
            </w:rPr>
            <w:t>.</w:t>
          </w:r>
        </w:p>
      </w:sdtContent>
    </w:sdt>
    <w:p w:rsidR="00912097" w:rsidRDefault="00912097" w:rsidP="00912097">
      <w:pPr>
        <w:rPr>
          <w:rFonts w:cs="Arial"/>
        </w:rPr>
      </w:pPr>
    </w:p>
    <w:p w:rsidR="00912097" w:rsidRDefault="00912097" w:rsidP="00912097"/>
    <w:p w:rsidR="00912097" w:rsidRDefault="00912097" w:rsidP="00912097"/>
    <w:p w:rsidR="00912097" w:rsidRPr="00912097" w:rsidRDefault="00912097" w:rsidP="00912097"/>
    <w:sectPr w:rsidR="00912097" w:rsidRPr="00912097" w:rsidSect="00D76858">
      <w:footerReference w:type="even" r:id="rId33"/>
      <w:footerReference w:type="default" r:id="rId34"/>
      <w:headerReference w:type="first" r:id="rId35"/>
      <w:footerReference w:type="first" r:id="rId36"/>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390" w:rsidRDefault="00D56390">
      <w:r>
        <w:separator/>
      </w:r>
    </w:p>
  </w:endnote>
  <w:endnote w:type="continuationSeparator" w:id="0">
    <w:p w:rsidR="00D56390" w:rsidRDefault="00D5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con-Light">
    <w:altName w:val="Trebuchet MS"/>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sidR="00DD23A6">
      <w:rPr>
        <w:rStyle w:val="Sidetall"/>
        <w:noProof/>
      </w:rPr>
      <w:t>3</w:t>
    </w:r>
    <w:r w:rsidR="001F3D6C">
      <w:rPr>
        <w:rStyle w:val="Sidetal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B2" w:rsidRDefault="00180EB2">
    <w:pPr>
      <w:pStyle w:val="Bunntekst"/>
      <w:ind w:right="360" w:firstLine="360"/>
      <w:rPr>
        <w:lang w:val="nb-NO"/>
      </w:rPr>
    </w:pPr>
    <w:r>
      <w:rPr>
        <w:lang w:val="nb-NO"/>
      </w:rPr>
      <w:tab/>
    </w:r>
    <w:r w:rsidR="001F3D6C">
      <w:rPr>
        <w:rStyle w:val="Sidetall"/>
      </w:rPr>
      <w:fldChar w:fldCharType="begin"/>
    </w:r>
    <w:r>
      <w:rPr>
        <w:rStyle w:val="Sidetall"/>
      </w:rPr>
      <w:instrText xml:space="preserve"> PAGE </w:instrText>
    </w:r>
    <w:r w:rsidR="001F3D6C">
      <w:rPr>
        <w:rStyle w:val="Sidetall"/>
      </w:rPr>
      <w:fldChar w:fldCharType="separate"/>
    </w:r>
    <w:r w:rsidR="00DD23A6">
      <w:rPr>
        <w:rStyle w:val="Sidetall"/>
        <w:noProof/>
      </w:rPr>
      <w:t>2</w:t>
    </w:r>
    <w:r w:rsidR="001F3D6C">
      <w:rPr>
        <w:rStyle w:val="Sidetall"/>
      </w:rPr>
      <w:fldChar w:fldCharType="end"/>
    </w:r>
    <w:r>
      <w:rPr>
        <w:lang w:val="nb-NO"/>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C3B" w:rsidRDefault="00E76340">
    <w:pPr>
      <w:pStyle w:val="Bunntekst"/>
      <w:jc w:val="center"/>
    </w:pPr>
    <w:r>
      <w:fldChar w:fldCharType="begin"/>
    </w:r>
    <w:r>
      <w:instrText xml:space="preserve"> PAGE   \* MERGEFORMAT </w:instrText>
    </w:r>
    <w:r>
      <w:fldChar w:fldCharType="separate"/>
    </w:r>
    <w:r w:rsidR="00DD23A6">
      <w:rPr>
        <w:noProof/>
      </w:rPr>
      <w:t>1</w:t>
    </w:r>
    <w:r>
      <w:rPr>
        <w:noProof/>
      </w:rPr>
      <w:fldChar w:fldCharType="end"/>
    </w:r>
  </w:p>
  <w:p w:rsidR="00180EB2" w:rsidRDefault="00180EB2">
    <w:pPr>
      <w:pStyle w:val="Bunntekst"/>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390" w:rsidRDefault="00D56390">
      <w:r>
        <w:separator/>
      </w:r>
    </w:p>
  </w:footnote>
  <w:footnote w:type="continuationSeparator" w:id="0">
    <w:p w:rsidR="00D56390" w:rsidRDefault="00D563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7" w:type="dxa"/>
      <w:tblLook w:val="01E0" w:firstRow="1" w:lastRow="1" w:firstColumn="1" w:lastColumn="1" w:noHBand="0" w:noVBand="0"/>
    </w:tblPr>
    <w:tblGrid>
      <w:gridCol w:w="2867"/>
      <w:gridCol w:w="3001"/>
      <w:gridCol w:w="3419"/>
    </w:tblGrid>
    <w:tr w:rsidR="00180EB2" w:rsidTr="00E0748C">
      <w:tc>
        <w:tcPr>
          <w:tcW w:w="2867" w:type="dxa"/>
        </w:tcPr>
        <w:p w:rsidR="00180EB2" w:rsidRDefault="00180EB2" w:rsidP="00E0748C">
          <w:pPr>
            <w:rPr>
              <w:rFonts w:ascii="Cocon-Light" w:hAnsi="Cocon-Light"/>
              <w:color w:val="969696"/>
              <w:sz w:val="21"/>
              <w:szCs w:val="21"/>
            </w:rPr>
          </w:pPr>
        </w:p>
      </w:tc>
      <w:tc>
        <w:tcPr>
          <w:tcW w:w="3001" w:type="dxa"/>
        </w:tcPr>
        <w:p w:rsidR="00180EB2" w:rsidRDefault="00180EB2" w:rsidP="00E0748C">
          <w:pPr>
            <w:rPr>
              <w:rFonts w:cs="Arial"/>
              <w:b/>
              <w:bCs/>
              <w:sz w:val="28"/>
              <w:szCs w:val="21"/>
            </w:rPr>
          </w:pPr>
        </w:p>
      </w:tc>
      <w:tc>
        <w:tcPr>
          <w:tcW w:w="3419" w:type="dxa"/>
        </w:tcPr>
        <w:p w:rsidR="00180EB2" w:rsidRDefault="00180EB2" w:rsidP="00E0748C">
          <w:pPr>
            <w:spacing w:before="40"/>
          </w:pPr>
        </w:p>
      </w:tc>
    </w:tr>
  </w:tbl>
  <w:p w:rsidR="00180EB2" w:rsidRPr="000D1398" w:rsidRDefault="001F3D6C">
    <w:pPr>
      <w:pStyle w:val="Topptekst"/>
    </w:pPr>
    <w:r w:rsidRPr="000D1398">
      <w:fldChar w:fldCharType="begin"/>
    </w:r>
    <w:r w:rsidR="00912097">
      <w:instrText xml:space="preserve"> SET MEETING_RECORD_StartDateTime "29.10.2015 kl. 18:00" \* CharFormat</w:instrText>
    </w:r>
    <w:r w:rsidRPr="000D1398">
      <w:fldChar w:fldCharType="separate"/>
    </w:r>
    <w:bookmarkStart w:id="12" w:name="MEETING_RECORD_StartDateTime"/>
    <w:r w:rsidR="00DD23A6">
      <w:rPr>
        <w:noProof/>
      </w:rPr>
      <w:t>29.10.2015 kl. 18:00</w:t>
    </w:r>
    <w:bookmarkEnd w:id="12"/>
    <w:r w:rsidRPr="000D1398">
      <w:fldChar w:fldCharType="end"/>
    </w:r>
    <w:r w:rsidRPr="000D1398">
      <w:fldChar w:fldCharType="begin"/>
    </w:r>
    <w:r w:rsidR="00912097">
      <w:instrText xml:space="preserve"> SET MEETING_RECORD_CaseName "15/00012" \* CharFormat</w:instrText>
    </w:r>
    <w:r w:rsidRPr="000D1398">
      <w:fldChar w:fldCharType="separate"/>
    </w:r>
    <w:bookmarkStart w:id="13" w:name="Case_Name"/>
    <w:bookmarkStart w:id="14" w:name="MEETING_RECORD_CaseName"/>
    <w:r w:rsidR="00DD23A6">
      <w:rPr>
        <w:noProof/>
      </w:rPr>
      <w:t>15/00012</w:t>
    </w:r>
    <w:bookmarkEnd w:id="13"/>
    <w:bookmarkEnd w:id="14"/>
    <w:r w:rsidRPr="000D1398">
      <w:fldChar w:fldCharType="end"/>
    </w:r>
    <w:r w:rsidRPr="000D1398">
      <w:fldChar w:fldCharType="begin"/>
    </w:r>
    <w:r w:rsidR="00912097">
      <w:instrText xml:space="preserve"> SET MEETING_RECORD_Location "Kantina, Rådhuset" \* CharFormat</w:instrText>
    </w:r>
    <w:r w:rsidRPr="000D1398">
      <w:fldChar w:fldCharType="separate"/>
    </w:r>
    <w:bookmarkStart w:id="15" w:name="MEETING_RECORD_Location"/>
    <w:r w:rsidR="00DD23A6">
      <w:rPr>
        <w:noProof/>
      </w:rPr>
      <w:t>Kantina, Rådhuset</w:t>
    </w:r>
    <w:bookmarkEnd w:id="15"/>
    <w:r w:rsidRPr="000D1398">
      <w:fldChar w:fldCharType="end"/>
    </w:r>
    <w:r w:rsidRPr="000D1398">
      <w:fldChar w:fldCharType="begin"/>
    </w:r>
    <w:r w:rsidR="00912097">
      <w:instrText xml:space="preserve"> SET MEETING_RECORD_Secretary "" \* CharFormat</w:instrText>
    </w:r>
    <w:r w:rsidRPr="000D1398">
      <w:fldChar w:fldCharType="separate"/>
    </w:r>
    <w:bookmarkStart w:id="16" w:name="MEETING_RECORD_Secretary"/>
    <w:bookmarkEnd w:id="16"/>
    <w:r w:rsidR="00DD23A6">
      <w:rPr>
        <w:noProof/>
      </w:rPr>
      <w:t xml:space="preserve"> </w:t>
    </w:r>
    <w:r w:rsidRPr="000D1398">
      <w:fldChar w:fldCharType="end"/>
    </w:r>
    <w:r w:rsidRPr="000D1398">
      <w:fldChar w:fldCharType="begin"/>
    </w:r>
    <w:r w:rsidR="00912097">
      <w:instrText xml:space="preserve"> SET MEETING_RECORD_StartDate "29.10.2015" \* CharFormat</w:instrText>
    </w:r>
    <w:r w:rsidRPr="000D1398">
      <w:fldChar w:fldCharType="separate"/>
    </w:r>
    <w:bookmarkStart w:id="17" w:name="MEETING_RECORD_StartDate"/>
    <w:r w:rsidR="00DD23A6">
      <w:rPr>
        <w:noProof/>
      </w:rPr>
      <w:t>29.10.2015</w:t>
    </w:r>
    <w:bookmarkEnd w:id="17"/>
    <w:r w:rsidRPr="000D1398">
      <w:fldChar w:fldCharType="end"/>
    </w:r>
    <w:r w:rsidRPr="000D1398">
      <w:fldChar w:fldCharType="begin"/>
    </w:r>
    <w:r w:rsidR="00912097">
      <w:instrText xml:space="preserve"> SET MEETING_RECORD_BoardName "Kontrollutvalget i Holmestrand" \* CharFormat</w:instrText>
    </w:r>
    <w:r w:rsidRPr="000D1398">
      <w:fldChar w:fldCharType="separate"/>
    </w:r>
    <w:bookmarkStart w:id="18" w:name="MEETING_RECORD_BoardName"/>
    <w:r w:rsidR="00DD23A6">
      <w:rPr>
        <w:noProof/>
      </w:rPr>
      <w:t>Kontrollutvalget i Holmestrand</w:t>
    </w:r>
    <w:bookmarkEnd w:id="18"/>
    <w:r w:rsidRPr="000D139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61AC3"/>
    <w:multiLevelType w:val="hybridMultilevel"/>
    <w:tmpl w:val="E230EBA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
    <w:nsid w:val="45910BBD"/>
    <w:multiLevelType w:val="hybridMultilevel"/>
    <w:tmpl w:val="6CBCD1C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5F43683D"/>
    <w:multiLevelType w:val="hybridMultilevel"/>
    <w:tmpl w:val="74BA934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6D6D4DA3"/>
    <w:multiLevelType w:val="hybridMultilevel"/>
    <w:tmpl w:val="77E0511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nsid w:val="7EF13B32"/>
    <w:multiLevelType w:val="hybridMultilevel"/>
    <w:tmpl w:val="4FB659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5126"/>
    <w:rsid w:val="00031539"/>
    <w:rsid w:val="0003754A"/>
    <w:rsid w:val="00044DCB"/>
    <w:rsid w:val="00080C3B"/>
    <w:rsid w:val="00092624"/>
    <w:rsid w:val="000A78C3"/>
    <w:rsid w:val="000B49DB"/>
    <w:rsid w:val="000B5DB9"/>
    <w:rsid w:val="000D1398"/>
    <w:rsid w:val="000D6E52"/>
    <w:rsid w:val="00124219"/>
    <w:rsid w:val="001336E8"/>
    <w:rsid w:val="00136654"/>
    <w:rsid w:val="00173AFB"/>
    <w:rsid w:val="00176B73"/>
    <w:rsid w:val="00180EB2"/>
    <w:rsid w:val="001E09B4"/>
    <w:rsid w:val="001F3D6C"/>
    <w:rsid w:val="00201C6F"/>
    <w:rsid w:val="0023293B"/>
    <w:rsid w:val="00293ECE"/>
    <w:rsid w:val="002A0D3B"/>
    <w:rsid w:val="002C38EE"/>
    <w:rsid w:val="002C5F1E"/>
    <w:rsid w:val="00306FE8"/>
    <w:rsid w:val="00316E01"/>
    <w:rsid w:val="00375758"/>
    <w:rsid w:val="003A29FA"/>
    <w:rsid w:val="00403264"/>
    <w:rsid w:val="00411DC3"/>
    <w:rsid w:val="00463F4E"/>
    <w:rsid w:val="004730F1"/>
    <w:rsid w:val="004C7BAB"/>
    <w:rsid w:val="004E6C76"/>
    <w:rsid w:val="00553354"/>
    <w:rsid w:val="00573230"/>
    <w:rsid w:val="005D7929"/>
    <w:rsid w:val="005F4B89"/>
    <w:rsid w:val="00642676"/>
    <w:rsid w:val="00651968"/>
    <w:rsid w:val="0068660B"/>
    <w:rsid w:val="006E61C1"/>
    <w:rsid w:val="006F41E2"/>
    <w:rsid w:val="00706168"/>
    <w:rsid w:val="007534D2"/>
    <w:rsid w:val="007823FB"/>
    <w:rsid w:val="007B30E9"/>
    <w:rsid w:val="007E12D1"/>
    <w:rsid w:val="00805617"/>
    <w:rsid w:val="0082551D"/>
    <w:rsid w:val="00856B02"/>
    <w:rsid w:val="00857AA7"/>
    <w:rsid w:val="008A4AFB"/>
    <w:rsid w:val="008D3946"/>
    <w:rsid w:val="008D5B45"/>
    <w:rsid w:val="00905A39"/>
    <w:rsid w:val="00910F41"/>
    <w:rsid w:val="00912097"/>
    <w:rsid w:val="0092089E"/>
    <w:rsid w:val="00940F93"/>
    <w:rsid w:val="009471FA"/>
    <w:rsid w:val="00972DEA"/>
    <w:rsid w:val="009A5659"/>
    <w:rsid w:val="009E3842"/>
    <w:rsid w:val="009F1801"/>
    <w:rsid w:val="00A005BB"/>
    <w:rsid w:val="00A25126"/>
    <w:rsid w:val="00A31008"/>
    <w:rsid w:val="00A33A2C"/>
    <w:rsid w:val="00A641F1"/>
    <w:rsid w:val="00A72BFB"/>
    <w:rsid w:val="00AA08E9"/>
    <w:rsid w:val="00AC4B72"/>
    <w:rsid w:val="00B1693A"/>
    <w:rsid w:val="00B228DB"/>
    <w:rsid w:val="00B8569E"/>
    <w:rsid w:val="00B85AB5"/>
    <w:rsid w:val="00C114F4"/>
    <w:rsid w:val="00C2251F"/>
    <w:rsid w:val="00C340D6"/>
    <w:rsid w:val="00C71636"/>
    <w:rsid w:val="00C72FF6"/>
    <w:rsid w:val="00C92183"/>
    <w:rsid w:val="00CB7C84"/>
    <w:rsid w:val="00CC0CEA"/>
    <w:rsid w:val="00CD4E19"/>
    <w:rsid w:val="00CD6DBD"/>
    <w:rsid w:val="00CE0EC0"/>
    <w:rsid w:val="00D0074E"/>
    <w:rsid w:val="00D07820"/>
    <w:rsid w:val="00D43346"/>
    <w:rsid w:val="00D53750"/>
    <w:rsid w:val="00D56390"/>
    <w:rsid w:val="00D76858"/>
    <w:rsid w:val="00DC6211"/>
    <w:rsid w:val="00DC71F8"/>
    <w:rsid w:val="00DD23A6"/>
    <w:rsid w:val="00E0431F"/>
    <w:rsid w:val="00E0748C"/>
    <w:rsid w:val="00E23179"/>
    <w:rsid w:val="00E3476D"/>
    <w:rsid w:val="00E36731"/>
    <w:rsid w:val="00E53F18"/>
    <w:rsid w:val="00E64E02"/>
    <w:rsid w:val="00E76340"/>
    <w:rsid w:val="00E92C42"/>
    <w:rsid w:val="00E94092"/>
    <w:rsid w:val="00EC6D05"/>
    <w:rsid w:val="00ED41E1"/>
    <w:rsid w:val="00F21EE3"/>
    <w:rsid w:val="00F50708"/>
    <w:rsid w:val="00F50FC9"/>
    <w:rsid w:val="00F72BEF"/>
    <w:rsid w:val="00F83F3F"/>
    <w:rsid w:val="00F902AF"/>
    <w:rsid w:val="00FA31CB"/>
    <w:rsid w:val="00FC3C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E53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59"/>
    <w:rPr>
      <w:rFonts w:ascii="Arial" w:hAnsi="Arial"/>
      <w:sz w:val="24"/>
      <w:szCs w:val="24"/>
      <w:lang w:eastAsia="en-US"/>
    </w:rPr>
  </w:style>
  <w:style w:type="paragraph" w:styleId="Overskrift1">
    <w:name w:val="heading 1"/>
    <w:basedOn w:val="Normal"/>
    <w:next w:val="Normal"/>
    <w:qFormat/>
    <w:rsid w:val="002C38EE"/>
    <w:pPr>
      <w:keepNext/>
      <w:spacing w:before="240" w:after="60"/>
      <w:outlineLvl w:val="0"/>
    </w:pPr>
    <w:rPr>
      <w:b/>
      <w:kern w:val="28"/>
      <w:sz w:val="32"/>
      <w:szCs w:val="20"/>
    </w:rPr>
  </w:style>
  <w:style w:type="paragraph" w:styleId="Overskrift2">
    <w:name w:val="heading 2"/>
    <w:basedOn w:val="Normal"/>
    <w:next w:val="Normal"/>
    <w:qFormat/>
    <w:rsid w:val="002C38EE"/>
    <w:pPr>
      <w:keepNext/>
      <w:tabs>
        <w:tab w:val="left" w:pos="993"/>
        <w:tab w:val="left" w:pos="2835"/>
      </w:tabs>
      <w:outlineLvl w:val="1"/>
    </w:pPr>
    <w:rPr>
      <w:b/>
      <w:szCs w:val="20"/>
      <w:lang w:val="nn-NO"/>
    </w:rPr>
  </w:style>
  <w:style w:type="paragraph" w:styleId="Overskrift3">
    <w:name w:val="heading 3"/>
    <w:basedOn w:val="Normal"/>
    <w:next w:val="Normal"/>
    <w:qFormat/>
    <w:rsid w:val="002C38EE"/>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C38EE"/>
    <w:pPr>
      <w:tabs>
        <w:tab w:val="center" w:pos="4536"/>
        <w:tab w:val="right" w:pos="9072"/>
      </w:tabs>
    </w:pPr>
    <w:rPr>
      <w:szCs w:val="20"/>
      <w:lang w:val="nn-NO"/>
    </w:rPr>
  </w:style>
  <w:style w:type="paragraph" w:styleId="Bunntekst">
    <w:name w:val="footer"/>
    <w:basedOn w:val="Normal"/>
    <w:link w:val="BunntekstTegn"/>
    <w:uiPriority w:val="99"/>
    <w:rsid w:val="002C38EE"/>
    <w:pPr>
      <w:tabs>
        <w:tab w:val="center" w:pos="4536"/>
        <w:tab w:val="right" w:pos="9072"/>
      </w:tabs>
    </w:pPr>
    <w:rPr>
      <w:szCs w:val="20"/>
      <w:lang w:val="nn-NO"/>
    </w:rPr>
  </w:style>
  <w:style w:type="character" w:styleId="Sidetall">
    <w:name w:val="page number"/>
    <w:basedOn w:val="Standardskriftforavsnitt"/>
    <w:rsid w:val="002C38EE"/>
  </w:style>
  <w:style w:type="paragraph" w:customStyle="1" w:styleId="UOff">
    <w:name w:val="UOff"/>
    <w:basedOn w:val="Normal"/>
    <w:rsid w:val="002C38EE"/>
    <w:pPr>
      <w:jc w:val="right"/>
    </w:pPr>
    <w:rPr>
      <w:i/>
    </w:rPr>
  </w:style>
  <w:style w:type="paragraph" w:customStyle="1" w:styleId="MUHeading2">
    <w:name w:val="MU_Heading_2"/>
    <w:basedOn w:val="Normal"/>
    <w:next w:val="Normal"/>
    <w:rsid w:val="002C38EE"/>
    <w:pPr>
      <w:spacing w:before="240"/>
    </w:pPr>
    <w:rPr>
      <w:b/>
      <w:szCs w:val="20"/>
    </w:rPr>
  </w:style>
  <w:style w:type="paragraph" w:customStyle="1" w:styleId="MUTitle">
    <w:name w:val="MU_Title"/>
    <w:basedOn w:val="Normal"/>
    <w:next w:val="Normal"/>
    <w:rsid w:val="002C38EE"/>
    <w:rPr>
      <w:b/>
      <w:szCs w:val="20"/>
    </w:rPr>
  </w:style>
  <w:style w:type="paragraph" w:customStyle="1" w:styleId="MUCaseTitle2">
    <w:name w:val="MU_CaseTitle_2"/>
    <w:basedOn w:val="Normal"/>
    <w:next w:val="Normal"/>
    <w:rsid w:val="00E53F18"/>
    <w:rPr>
      <w:b/>
      <w:sz w:val="28"/>
      <w:u w:val="single"/>
    </w:rPr>
  </w:style>
  <w:style w:type="paragraph" w:customStyle="1" w:styleId="MUCaseTitle">
    <w:name w:val="MU_CaseTitle"/>
    <w:basedOn w:val="Normal"/>
    <w:next w:val="Normal"/>
    <w:rsid w:val="002C38EE"/>
    <w:pPr>
      <w:keepNext/>
      <w:keepLines/>
      <w:spacing w:after="600"/>
    </w:pPr>
    <w:rPr>
      <w:b/>
    </w:rPr>
  </w:style>
  <w:style w:type="character" w:styleId="Merknadsreferanse">
    <w:name w:val="annotation reference"/>
    <w:basedOn w:val="Standardskriftforavsnitt"/>
    <w:semiHidden/>
    <w:rsid w:val="002C38EE"/>
    <w:rPr>
      <w:sz w:val="16"/>
      <w:szCs w:val="16"/>
    </w:rPr>
  </w:style>
  <w:style w:type="paragraph" w:styleId="Merknadstekst">
    <w:name w:val="annotation text"/>
    <w:basedOn w:val="Normal"/>
    <w:semiHidden/>
    <w:rsid w:val="002C38EE"/>
    <w:rPr>
      <w:sz w:val="20"/>
      <w:szCs w:val="20"/>
    </w:rPr>
  </w:style>
  <w:style w:type="paragraph" w:styleId="Kommentaremne">
    <w:name w:val="annotation subject"/>
    <w:basedOn w:val="Merknadstekst"/>
    <w:next w:val="Merknadstekst"/>
    <w:semiHidden/>
    <w:rsid w:val="002C38EE"/>
    <w:rPr>
      <w:b/>
      <w:bCs/>
    </w:rPr>
  </w:style>
  <w:style w:type="paragraph" w:styleId="Bobletekst">
    <w:name w:val="Balloon Text"/>
    <w:basedOn w:val="Normal"/>
    <w:semiHidden/>
    <w:rsid w:val="002C38EE"/>
    <w:rPr>
      <w:rFonts w:ascii="Tahoma" w:hAnsi="Tahoma" w:cs="Tahoma"/>
      <w:sz w:val="16"/>
      <w:szCs w:val="16"/>
    </w:rPr>
  </w:style>
  <w:style w:type="paragraph" w:customStyle="1" w:styleId="saksfrml">
    <w:name w:val="saksfrml"/>
    <w:basedOn w:val="Normal"/>
    <w:rsid w:val="002C38EE"/>
    <w:rPr>
      <w:rFonts w:ascii="Times New (W1)" w:hAnsi="Times New (W1)"/>
      <w:b/>
    </w:rPr>
  </w:style>
  <w:style w:type="character" w:styleId="Hyperkobling">
    <w:name w:val="Hyperlink"/>
    <w:basedOn w:val="Standardskriftforavsnitt"/>
    <w:rsid w:val="002C38EE"/>
    <w:rPr>
      <w:color w:val="0000FF"/>
      <w:u w:val="single"/>
    </w:rPr>
  </w:style>
  <w:style w:type="character" w:customStyle="1" w:styleId="BunntekstTegn">
    <w:name w:val="Bunntekst Tegn"/>
    <w:basedOn w:val="Standardskriftforavsnitt"/>
    <w:link w:val="Bunntekst"/>
    <w:uiPriority w:val="99"/>
    <w:rsid w:val="00080C3B"/>
    <w:rPr>
      <w:rFonts w:ascii="Arial" w:hAnsi="Arial"/>
      <w:sz w:val="24"/>
      <w:lang w:val="nn-NO" w:eastAsia="en-US"/>
    </w:rPr>
  </w:style>
  <w:style w:type="paragraph" w:customStyle="1" w:styleId="MUItalic">
    <w:name w:val="MU_Italic"/>
    <w:basedOn w:val="Normal"/>
    <w:next w:val="Normal"/>
    <w:qFormat/>
    <w:rsid w:val="00B8569E"/>
    <w:pPr>
      <w:jc w:val="right"/>
    </w:pPr>
    <w:rPr>
      <w:i/>
    </w:rPr>
  </w:style>
  <w:style w:type="paragraph" w:customStyle="1" w:styleId="MUOverskrift2">
    <w:name w:val="MU_Overskrift 2"/>
    <w:basedOn w:val="Normal"/>
    <w:rsid w:val="00912097"/>
    <w:rPr>
      <w:rFonts w:cs="Arial"/>
      <w:b/>
      <w:sz w:val="28"/>
      <w:u w:val="single"/>
    </w:rPr>
  </w:style>
  <w:style w:type="paragraph" w:customStyle="1" w:styleId="MUOverskrift3">
    <w:name w:val="MU_Overskrift 3"/>
    <w:basedOn w:val="MUOverskrift2"/>
    <w:rsid w:val="00912097"/>
    <w:rPr>
      <w:sz w:val="24"/>
      <w:u w:val="none"/>
    </w:rPr>
  </w:style>
  <w:style w:type="paragraph" w:styleId="Listeavsnitt">
    <w:name w:val="List Paragraph"/>
    <w:basedOn w:val="Normal"/>
    <w:uiPriority w:val="34"/>
    <w:qFormat/>
    <w:rsid w:val="00912097"/>
    <w:pPr>
      <w:ind w:left="720"/>
      <w:contextualSpacing/>
    </w:pPr>
  </w:style>
  <w:style w:type="paragraph" w:styleId="NormalWeb">
    <w:name w:val="Normal (Web)"/>
    <w:basedOn w:val="Normal"/>
    <w:uiPriority w:val="99"/>
    <w:unhideWhenUsed/>
    <w:rsid w:val="00912097"/>
    <w:pPr>
      <w:spacing w:before="100" w:beforeAutospacing="1" w:after="100" w:afterAutospacing="1"/>
    </w:pPr>
    <w:rPr>
      <w:rFonts w:ascii="Times New Roman" w:hAnsi="Times New Roman"/>
      <w:lang w:eastAsia="nb-NO"/>
    </w:rPr>
  </w:style>
  <w:style w:type="character" w:customStyle="1" w:styleId="apple-converted-space">
    <w:name w:val="apple-converted-space"/>
    <w:rsid w:val="009120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PowerPoint_97-2003_Presentation1.ppt"/><Relationship Id="rId26" Type="http://schemas.openxmlformats.org/officeDocument/2006/relationships/package" Target="embeddings/Microsoft_Excel_Worksheet2.xlsx"/><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package" Target="embeddings/Microsoft_Word_Document1.docx"/><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https://viks.public360online.com:443/360Templates/MU_Moteinnkalling_NO.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BCD0013FB345C58064DA8052040B83"/>
        <w:category>
          <w:name w:val="Generelt"/>
          <w:gallery w:val="placeholder"/>
        </w:category>
        <w:types>
          <w:type w:val="bbPlcHdr"/>
        </w:types>
        <w:behaviors>
          <w:behavior w:val="content"/>
        </w:behaviors>
        <w:guid w:val="{36DF90D8-1165-4813-BB53-AE757E630E0D}"/>
      </w:docPartPr>
      <w:docPartBody>
        <w:p w:rsidR="00053575" w:rsidRDefault="009A21CD" w:rsidP="009A21CD">
          <w:pPr>
            <w:pStyle w:val="C4BCD0013FB345C58064DA8052040B83"/>
          </w:pPr>
          <w:r w:rsidRPr="001E310C">
            <w:rPr>
              <w:rStyle w:val="Plassholdertekst"/>
            </w:rPr>
            <w:t>Klikk her for å skrive inn tekst.</w:t>
          </w:r>
        </w:p>
      </w:docPartBody>
    </w:docPart>
    <w:docPart>
      <w:docPartPr>
        <w:name w:val="86D3609A82024F5EBBF390AFF836E213"/>
        <w:category>
          <w:name w:val="Generelt"/>
          <w:gallery w:val="placeholder"/>
        </w:category>
        <w:types>
          <w:type w:val="bbPlcHdr"/>
        </w:types>
        <w:behaviors>
          <w:behavior w:val="content"/>
        </w:behaviors>
        <w:guid w:val="{11267EEC-C56A-401D-B090-CE699394B111}"/>
      </w:docPartPr>
      <w:docPartBody>
        <w:p w:rsidR="00053575" w:rsidRDefault="009A21CD" w:rsidP="009A21CD">
          <w:pPr>
            <w:pStyle w:val="86D3609A82024F5EBBF390AFF836E213"/>
          </w:pPr>
          <w:r w:rsidRPr="00E038A3">
            <w:rPr>
              <w:rFonts w:cs="Arial"/>
            </w:rPr>
            <w:t>Skriv inn forslag til vedtak</w:t>
          </w:r>
        </w:p>
      </w:docPartBody>
    </w:docPart>
    <w:docPart>
      <w:docPartPr>
        <w:name w:val="E69BEB9C9DBF4C87B37C6A5F52EB2043"/>
        <w:category>
          <w:name w:val="Generelt"/>
          <w:gallery w:val="placeholder"/>
        </w:category>
        <w:types>
          <w:type w:val="bbPlcHdr"/>
        </w:types>
        <w:behaviors>
          <w:behavior w:val="content"/>
        </w:behaviors>
        <w:guid w:val="{7C87776F-646F-42BE-A408-828516748B4F}"/>
      </w:docPartPr>
      <w:docPartBody>
        <w:p w:rsidR="00053575" w:rsidRDefault="009A21CD" w:rsidP="009A21CD">
          <w:pPr>
            <w:pStyle w:val="E69BEB9C9DBF4C87B37C6A5F52EB2043"/>
          </w:pPr>
          <w:r w:rsidRPr="000E2A5B">
            <w:t>Skriv inn vedlegg her</w:t>
          </w:r>
        </w:p>
      </w:docPartBody>
    </w:docPart>
    <w:docPart>
      <w:docPartPr>
        <w:name w:val="632B9A42537046A49B951DC4BF069272"/>
        <w:category>
          <w:name w:val="Generelt"/>
          <w:gallery w:val="placeholder"/>
        </w:category>
        <w:types>
          <w:type w:val="bbPlcHdr"/>
        </w:types>
        <w:behaviors>
          <w:behavior w:val="content"/>
        </w:behaviors>
        <w:guid w:val="{57010742-8562-4B2A-8552-BFB9F3574186}"/>
      </w:docPartPr>
      <w:docPartBody>
        <w:p w:rsidR="00053575" w:rsidRDefault="009A21CD" w:rsidP="009A21CD">
          <w:pPr>
            <w:pStyle w:val="632B9A42537046A49B951DC4BF069272"/>
          </w:pPr>
          <w:r w:rsidRPr="001E310C">
            <w:rPr>
              <w:rStyle w:val="Plassholdertekst"/>
            </w:rPr>
            <w:t>Klikk her for å skrive inn tekst.</w:t>
          </w:r>
        </w:p>
      </w:docPartBody>
    </w:docPart>
    <w:docPart>
      <w:docPartPr>
        <w:name w:val="0C1666A255DA4A5FB24540D7C7B79D8D"/>
        <w:category>
          <w:name w:val="Generelt"/>
          <w:gallery w:val="placeholder"/>
        </w:category>
        <w:types>
          <w:type w:val="bbPlcHdr"/>
        </w:types>
        <w:behaviors>
          <w:behavior w:val="content"/>
        </w:behaviors>
        <w:guid w:val="{40B11B8A-A6E9-438E-B55B-ED9D824BC4A5}"/>
      </w:docPartPr>
      <w:docPartBody>
        <w:p w:rsidR="00053575" w:rsidRDefault="009A21CD" w:rsidP="009A21CD">
          <w:pPr>
            <w:pStyle w:val="0C1666A255DA4A5FB24540D7C7B79D8D"/>
          </w:pPr>
          <w:r w:rsidRPr="00E038A3">
            <w:rPr>
              <w:rFonts w:cs="Arial"/>
            </w:rPr>
            <w:t>Skriv inn forslag til vedtak</w:t>
          </w:r>
        </w:p>
      </w:docPartBody>
    </w:docPart>
    <w:docPart>
      <w:docPartPr>
        <w:name w:val="A5005FCAA77E4767BC952660B4695723"/>
        <w:category>
          <w:name w:val="Generelt"/>
          <w:gallery w:val="placeholder"/>
        </w:category>
        <w:types>
          <w:type w:val="bbPlcHdr"/>
        </w:types>
        <w:behaviors>
          <w:behavior w:val="content"/>
        </w:behaviors>
        <w:guid w:val="{E7C9415E-34C0-481F-873E-CA9B90764060}"/>
      </w:docPartPr>
      <w:docPartBody>
        <w:p w:rsidR="00053575" w:rsidRDefault="009A21CD" w:rsidP="009A21CD">
          <w:pPr>
            <w:pStyle w:val="A5005FCAA77E4767BC952660B4695723"/>
          </w:pPr>
          <w:r w:rsidRPr="000E2A5B">
            <w:t>Skriv inn vedlegg her</w:t>
          </w:r>
        </w:p>
      </w:docPartBody>
    </w:docPart>
    <w:docPart>
      <w:docPartPr>
        <w:name w:val="2ADFE02192DA4F568BAFF6272EB1DE85"/>
        <w:category>
          <w:name w:val="Generelt"/>
          <w:gallery w:val="placeholder"/>
        </w:category>
        <w:types>
          <w:type w:val="bbPlcHdr"/>
        </w:types>
        <w:behaviors>
          <w:behavior w:val="content"/>
        </w:behaviors>
        <w:guid w:val="{4E87D358-B144-44E8-A591-FAC52CCFB359}"/>
      </w:docPartPr>
      <w:docPartBody>
        <w:p w:rsidR="00053575" w:rsidRDefault="009A21CD" w:rsidP="009A21CD">
          <w:pPr>
            <w:pStyle w:val="2ADFE02192DA4F568BAFF6272EB1DE85"/>
          </w:pPr>
          <w:r w:rsidRPr="001E310C">
            <w:rPr>
              <w:rStyle w:val="Plassholdertekst"/>
            </w:rPr>
            <w:t>Klikk her for å skrive inn tekst.</w:t>
          </w:r>
        </w:p>
      </w:docPartBody>
    </w:docPart>
    <w:docPart>
      <w:docPartPr>
        <w:name w:val="EE92462D41554FFA9713E99465439BE0"/>
        <w:category>
          <w:name w:val="Generelt"/>
          <w:gallery w:val="placeholder"/>
        </w:category>
        <w:types>
          <w:type w:val="bbPlcHdr"/>
        </w:types>
        <w:behaviors>
          <w:behavior w:val="content"/>
        </w:behaviors>
        <w:guid w:val="{25782B7B-FADD-41D1-85DB-19E570995194}"/>
      </w:docPartPr>
      <w:docPartBody>
        <w:p w:rsidR="00053575" w:rsidRDefault="009A21CD" w:rsidP="009A21CD">
          <w:pPr>
            <w:pStyle w:val="EE92462D41554FFA9713E99465439BE0"/>
          </w:pPr>
          <w:r w:rsidRPr="00E038A3">
            <w:rPr>
              <w:rFonts w:cs="Arial"/>
            </w:rPr>
            <w:t>Skriv inn forslag til vedtak</w:t>
          </w:r>
        </w:p>
      </w:docPartBody>
    </w:docPart>
    <w:docPart>
      <w:docPartPr>
        <w:name w:val="D5BBA5E6FA7A4376A804321C5187E173"/>
        <w:category>
          <w:name w:val="Generelt"/>
          <w:gallery w:val="placeholder"/>
        </w:category>
        <w:types>
          <w:type w:val="bbPlcHdr"/>
        </w:types>
        <w:behaviors>
          <w:behavior w:val="content"/>
        </w:behaviors>
        <w:guid w:val="{2E45BCE6-B805-43F9-94D8-940422D9AB86}"/>
      </w:docPartPr>
      <w:docPartBody>
        <w:p w:rsidR="00053575" w:rsidRDefault="009A21CD" w:rsidP="009A21CD">
          <w:pPr>
            <w:pStyle w:val="D5BBA5E6FA7A4376A804321C5187E173"/>
          </w:pPr>
          <w:r w:rsidRPr="000E2A5B">
            <w:t>Skriv inn vedlegg her</w:t>
          </w:r>
        </w:p>
      </w:docPartBody>
    </w:docPart>
    <w:docPart>
      <w:docPartPr>
        <w:name w:val="D45E78F25FE6412ABC749BCFC08D381E"/>
        <w:category>
          <w:name w:val="Generelt"/>
          <w:gallery w:val="placeholder"/>
        </w:category>
        <w:types>
          <w:type w:val="bbPlcHdr"/>
        </w:types>
        <w:behaviors>
          <w:behavior w:val="content"/>
        </w:behaviors>
        <w:guid w:val="{8C68DEFA-45A3-4A51-ACFD-8CC5E67452FF}"/>
      </w:docPartPr>
      <w:docPartBody>
        <w:p w:rsidR="00053575" w:rsidRDefault="009A21CD" w:rsidP="009A21CD">
          <w:pPr>
            <w:pStyle w:val="D45E78F25FE6412ABC749BCFC08D381E"/>
          </w:pPr>
          <w:r w:rsidRPr="001E310C">
            <w:rPr>
              <w:rStyle w:val="Plassholdertekst"/>
            </w:rPr>
            <w:t>Klikk her for å skrive inn tekst.</w:t>
          </w:r>
        </w:p>
      </w:docPartBody>
    </w:docPart>
    <w:docPart>
      <w:docPartPr>
        <w:name w:val="7BB16689EDFC4EB98440E78516FF47FB"/>
        <w:category>
          <w:name w:val="Generelt"/>
          <w:gallery w:val="placeholder"/>
        </w:category>
        <w:types>
          <w:type w:val="bbPlcHdr"/>
        </w:types>
        <w:behaviors>
          <w:behavior w:val="content"/>
        </w:behaviors>
        <w:guid w:val="{72A6CFA9-3D38-4C2C-8BAF-65E21CF1721B}"/>
      </w:docPartPr>
      <w:docPartBody>
        <w:p w:rsidR="00053575" w:rsidRDefault="009A21CD" w:rsidP="009A21CD">
          <w:pPr>
            <w:pStyle w:val="7BB16689EDFC4EB98440E78516FF47FB"/>
          </w:pPr>
          <w:r w:rsidRPr="00E038A3">
            <w:rPr>
              <w:rFonts w:cs="Arial"/>
            </w:rPr>
            <w:t>Skriv inn forslag til vedtak</w:t>
          </w:r>
        </w:p>
      </w:docPartBody>
    </w:docPart>
    <w:docPart>
      <w:docPartPr>
        <w:name w:val="9B7C95676F0F4328AC43AF1795A49AF0"/>
        <w:category>
          <w:name w:val="Generelt"/>
          <w:gallery w:val="placeholder"/>
        </w:category>
        <w:types>
          <w:type w:val="bbPlcHdr"/>
        </w:types>
        <w:behaviors>
          <w:behavior w:val="content"/>
        </w:behaviors>
        <w:guid w:val="{AC2EAF53-669E-48F3-874D-7F295CFE7C15}"/>
      </w:docPartPr>
      <w:docPartBody>
        <w:p w:rsidR="00053575" w:rsidRDefault="009A21CD" w:rsidP="009A21CD">
          <w:pPr>
            <w:pStyle w:val="9B7C95676F0F4328AC43AF1795A49AF0"/>
          </w:pPr>
          <w:r w:rsidRPr="000E2A5B">
            <w:t>Skriv inn vedlegg her</w:t>
          </w:r>
        </w:p>
      </w:docPartBody>
    </w:docPart>
    <w:docPart>
      <w:docPartPr>
        <w:name w:val="334D912676004B31AB962E9CFE9DC53A"/>
        <w:category>
          <w:name w:val="Generelt"/>
          <w:gallery w:val="placeholder"/>
        </w:category>
        <w:types>
          <w:type w:val="bbPlcHdr"/>
        </w:types>
        <w:behaviors>
          <w:behavior w:val="content"/>
        </w:behaviors>
        <w:guid w:val="{1A46242C-2A31-4182-BFCD-DDE6F9E8FB91}"/>
      </w:docPartPr>
      <w:docPartBody>
        <w:p w:rsidR="00053575" w:rsidRDefault="009A21CD" w:rsidP="009A21CD">
          <w:pPr>
            <w:pStyle w:val="334D912676004B31AB962E9CFE9DC53A"/>
          </w:pPr>
          <w:r w:rsidRPr="001E310C">
            <w:rPr>
              <w:rStyle w:val="Plassholdertekst"/>
            </w:rPr>
            <w:t>Klikk her for å skrive inn tekst.</w:t>
          </w:r>
        </w:p>
      </w:docPartBody>
    </w:docPart>
    <w:docPart>
      <w:docPartPr>
        <w:name w:val="A366855DCA72497F823124EAA09FCC13"/>
        <w:category>
          <w:name w:val="Generelt"/>
          <w:gallery w:val="placeholder"/>
        </w:category>
        <w:types>
          <w:type w:val="bbPlcHdr"/>
        </w:types>
        <w:behaviors>
          <w:behavior w:val="content"/>
        </w:behaviors>
        <w:guid w:val="{F8646AE2-7663-4A30-993B-4EE1667CA931}"/>
      </w:docPartPr>
      <w:docPartBody>
        <w:p w:rsidR="00053575" w:rsidRDefault="009A21CD" w:rsidP="009A21CD">
          <w:pPr>
            <w:pStyle w:val="A366855DCA72497F823124EAA09FCC13"/>
          </w:pPr>
          <w:r w:rsidRPr="00E038A3">
            <w:rPr>
              <w:rFonts w:cs="Arial"/>
            </w:rPr>
            <w:t>Skriv inn forslag til vedtak</w:t>
          </w:r>
        </w:p>
      </w:docPartBody>
    </w:docPart>
    <w:docPart>
      <w:docPartPr>
        <w:name w:val="912472FFD5454D6BACC8082BB2215A9B"/>
        <w:category>
          <w:name w:val="Generelt"/>
          <w:gallery w:val="placeholder"/>
        </w:category>
        <w:types>
          <w:type w:val="bbPlcHdr"/>
        </w:types>
        <w:behaviors>
          <w:behavior w:val="content"/>
        </w:behaviors>
        <w:guid w:val="{2F1877B9-03BB-4028-BB42-29E9592D26C7}"/>
      </w:docPartPr>
      <w:docPartBody>
        <w:p w:rsidR="00053575" w:rsidRDefault="009A21CD" w:rsidP="009A21CD">
          <w:pPr>
            <w:pStyle w:val="912472FFD5454D6BACC8082BB2215A9B"/>
          </w:pPr>
          <w:r w:rsidRPr="000E2A5B">
            <w:t>Skriv inn vedlegg her</w:t>
          </w:r>
        </w:p>
      </w:docPartBody>
    </w:docPart>
    <w:docPart>
      <w:docPartPr>
        <w:name w:val="ECD527DA4F604439830E8A5E6E80FEB2"/>
        <w:category>
          <w:name w:val="Generelt"/>
          <w:gallery w:val="placeholder"/>
        </w:category>
        <w:types>
          <w:type w:val="bbPlcHdr"/>
        </w:types>
        <w:behaviors>
          <w:behavior w:val="content"/>
        </w:behaviors>
        <w:guid w:val="{3A655F90-EC80-4536-9366-34047CD6560A}"/>
      </w:docPartPr>
      <w:docPartBody>
        <w:p w:rsidR="00053575" w:rsidRDefault="009A21CD" w:rsidP="009A21CD">
          <w:pPr>
            <w:pStyle w:val="ECD527DA4F604439830E8A5E6E80FEB2"/>
          </w:pPr>
          <w:r w:rsidRPr="001E310C">
            <w:rPr>
              <w:rStyle w:val="Plassholdertekst"/>
            </w:rPr>
            <w:t>Klikk her for å skrive inn tekst.</w:t>
          </w:r>
        </w:p>
      </w:docPartBody>
    </w:docPart>
    <w:docPart>
      <w:docPartPr>
        <w:name w:val="859742BDF3A44D098018FF9195733587"/>
        <w:category>
          <w:name w:val="Generelt"/>
          <w:gallery w:val="placeholder"/>
        </w:category>
        <w:types>
          <w:type w:val="bbPlcHdr"/>
        </w:types>
        <w:behaviors>
          <w:behavior w:val="content"/>
        </w:behaviors>
        <w:guid w:val="{9CC027C8-7B7D-4EA8-8EFD-C0C9971072D2}"/>
      </w:docPartPr>
      <w:docPartBody>
        <w:p w:rsidR="00053575" w:rsidRDefault="009A21CD" w:rsidP="009A21CD">
          <w:pPr>
            <w:pStyle w:val="859742BDF3A44D098018FF9195733587"/>
          </w:pPr>
          <w:r w:rsidRPr="00E038A3">
            <w:rPr>
              <w:rFonts w:cs="Arial"/>
            </w:rPr>
            <w:t>Skriv inn forslag til vedtak</w:t>
          </w:r>
        </w:p>
      </w:docPartBody>
    </w:docPart>
    <w:docPart>
      <w:docPartPr>
        <w:name w:val="7687BCF13D714882AE1317105188C0FE"/>
        <w:category>
          <w:name w:val="Generelt"/>
          <w:gallery w:val="placeholder"/>
        </w:category>
        <w:types>
          <w:type w:val="bbPlcHdr"/>
        </w:types>
        <w:behaviors>
          <w:behavior w:val="content"/>
        </w:behaviors>
        <w:guid w:val="{6B54F110-FFC0-448D-94EE-27928629E291}"/>
      </w:docPartPr>
      <w:docPartBody>
        <w:p w:rsidR="00053575" w:rsidRDefault="009A21CD" w:rsidP="009A21CD">
          <w:pPr>
            <w:pStyle w:val="7687BCF13D714882AE1317105188C0FE"/>
          </w:pPr>
          <w:r w:rsidRPr="000E2A5B">
            <w:t>Skriv inn vedlegg her</w:t>
          </w:r>
        </w:p>
      </w:docPartBody>
    </w:docPart>
    <w:docPart>
      <w:docPartPr>
        <w:name w:val="1284FAD195BA4329B2E7C33F4654EE29"/>
        <w:category>
          <w:name w:val="Generelt"/>
          <w:gallery w:val="placeholder"/>
        </w:category>
        <w:types>
          <w:type w:val="bbPlcHdr"/>
        </w:types>
        <w:behaviors>
          <w:behavior w:val="content"/>
        </w:behaviors>
        <w:guid w:val="{C98E3360-86E3-4270-B140-97E0ABFBA77D}"/>
      </w:docPartPr>
      <w:docPartBody>
        <w:p w:rsidR="00053575" w:rsidRDefault="009A21CD" w:rsidP="009A21CD">
          <w:pPr>
            <w:pStyle w:val="1284FAD195BA4329B2E7C33F4654EE29"/>
          </w:pPr>
          <w:r w:rsidRPr="001E310C">
            <w:rPr>
              <w:rStyle w:val="Plassholdertekst"/>
            </w:rPr>
            <w:t>Klikk her for å skrive inn tekst.</w:t>
          </w:r>
        </w:p>
      </w:docPartBody>
    </w:docPart>
    <w:docPart>
      <w:docPartPr>
        <w:name w:val="EDED2611B1B54458B9641EE1066905FA"/>
        <w:category>
          <w:name w:val="Generelt"/>
          <w:gallery w:val="placeholder"/>
        </w:category>
        <w:types>
          <w:type w:val="bbPlcHdr"/>
        </w:types>
        <w:behaviors>
          <w:behavior w:val="content"/>
        </w:behaviors>
        <w:guid w:val="{4C823866-E070-4B33-9CF0-592D899FEEF4}"/>
      </w:docPartPr>
      <w:docPartBody>
        <w:p w:rsidR="00053575" w:rsidRDefault="009A21CD" w:rsidP="009A21CD">
          <w:pPr>
            <w:pStyle w:val="EDED2611B1B54458B9641EE1066905FA"/>
          </w:pPr>
          <w:r w:rsidRPr="00E038A3">
            <w:rPr>
              <w:rFonts w:cs="Arial"/>
            </w:rPr>
            <w:t>Skriv inn forslag til vedtak</w:t>
          </w:r>
        </w:p>
      </w:docPartBody>
    </w:docPart>
    <w:docPart>
      <w:docPartPr>
        <w:name w:val="0995DA6390DA4439873C60D36FD9A621"/>
        <w:category>
          <w:name w:val="Generelt"/>
          <w:gallery w:val="placeholder"/>
        </w:category>
        <w:types>
          <w:type w:val="bbPlcHdr"/>
        </w:types>
        <w:behaviors>
          <w:behavior w:val="content"/>
        </w:behaviors>
        <w:guid w:val="{87B871DC-E474-4ACD-AF19-864E578A8E15}"/>
      </w:docPartPr>
      <w:docPartBody>
        <w:p w:rsidR="00053575" w:rsidRDefault="009A21CD" w:rsidP="009A21CD">
          <w:pPr>
            <w:pStyle w:val="0995DA6390DA4439873C60D36FD9A621"/>
          </w:pPr>
          <w:r w:rsidRPr="00E038A3">
            <w:rPr>
              <w:rFonts w:cs="Arial"/>
            </w:rPr>
            <w:t>Skriv inn forslag til vedtak</w:t>
          </w:r>
        </w:p>
      </w:docPartBody>
    </w:docPart>
    <w:docPart>
      <w:docPartPr>
        <w:name w:val="D6EEAD1134E84E98826F32B7B6219CA2"/>
        <w:category>
          <w:name w:val="Generelt"/>
          <w:gallery w:val="placeholder"/>
        </w:category>
        <w:types>
          <w:type w:val="bbPlcHdr"/>
        </w:types>
        <w:behaviors>
          <w:behavior w:val="content"/>
        </w:behaviors>
        <w:guid w:val="{68228B88-2724-4AA5-9E78-228125ED7ABB}"/>
      </w:docPartPr>
      <w:docPartBody>
        <w:p w:rsidR="00053575" w:rsidRDefault="009A21CD" w:rsidP="009A21CD">
          <w:pPr>
            <w:pStyle w:val="D6EEAD1134E84E98826F32B7B6219CA2"/>
          </w:pPr>
          <w:r w:rsidRPr="000E2A5B">
            <w:t>Skriv inn vedlegg her</w:t>
          </w:r>
        </w:p>
      </w:docPartBody>
    </w:docPart>
    <w:docPart>
      <w:docPartPr>
        <w:name w:val="3C1675452CDF40A485EFA884D6194394"/>
        <w:category>
          <w:name w:val="Generelt"/>
          <w:gallery w:val="placeholder"/>
        </w:category>
        <w:types>
          <w:type w:val="bbPlcHdr"/>
        </w:types>
        <w:behaviors>
          <w:behavior w:val="content"/>
        </w:behaviors>
        <w:guid w:val="{5F985F56-B3DF-4035-BD79-5E204CA2D03C}"/>
      </w:docPartPr>
      <w:docPartBody>
        <w:p w:rsidR="00053575" w:rsidRDefault="009A21CD" w:rsidP="009A21CD">
          <w:pPr>
            <w:pStyle w:val="3C1675452CDF40A485EFA884D6194394"/>
          </w:pPr>
          <w:r w:rsidRPr="001E310C">
            <w:rPr>
              <w:rStyle w:val="Plassholdertekst"/>
            </w:rPr>
            <w:t>Klikk her for å skrive inn tekst.</w:t>
          </w:r>
        </w:p>
      </w:docPartBody>
    </w:docPart>
    <w:docPart>
      <w:docPartPr>
        <w:name w:val="7B612978062F48F4AFE0AAFA0A38633E"/>
        <w:category>
          <w:name w:val="Generelt"/>
          <w:gallery w:val="placeholder"/>
        </w:category>
        <w:types>
          <w:type w:val="bbPlcHdr"/>
        </w:types>
        <w:behaviors>
          <w:behavior w:val="content"/>
        </w:behaviors>
        <w:guid w:val="{ED37A8D2-BB67-40D5-84C4-D2B32F3C6557}"/>
      </w:docPartPr>
      <w:docPartBody>
        <w:p w:rsidR="00053575" w:rsidRDefault="009A21CD" w:rsidP="009A21CD">
          <w:pPr>
            <w:pStyle w:val="7B612978062F48F4AFE0AAFA0A38633E"/>
          </w:pPr>
          <w:r w:rsidRPr="00E038A3">
            <w:rPr>
              <w:rFonts w:cs="Arial"/>
            </w:rPr>
            <w:t>Skriv inn forslag til vedtak</w:t>
          </w:r>
        </w:p>
      </w:docPartBody>
    </w:docPart>
    <w:docPart>
      <w:docPartPr>
        <w:name w:val="C9C3A47937A14392AC44CB18515C9028"/>
        <w:category>
          <w:name w:val="Generelt"/>
          <w:gallery w:val="placeholder"/>
        </w:category>
        <w:types>
          <w:type w:val="bbPlcHdr"/>
        </w:types>
        <w:behaviors>
          <w:behavior w:val="content"/>
        </w:behaviors>
        <w:guid w:val="{6CF5C759-82A3-4E7A-8A3C-90551FA019B6}"/>
      </w:docPartPr>
      <w:docPartBody>
        <w:p w:rsidR="00053575" w:rsidRDefault="009A21CD" w:rsidP="009A21CD">
          <w:pPr>
            <w:pStyle w:val="C9C3A47937A14392AC44CB18515C9028"/>
          </w:pPr>
          <w:r w:rsidRPr="000E2A5B">
            <w:t>Skriv inn vedlegg her</w:t>
          </w:r>
        </w:p>
      </w:docPartBody>
    </w:docPart>
    <w:docPart>
      <w:docPartPr>
        <w:name w:val="CF31D67C178D468EADFDB5DA4D5CD3B9"/>
        <w:category>
          <w:name w:val="Generelt"/>
          <w:gallery w:val="placeholder"/>
        </w:category>
        <w:types>
          <w:type w:val="bbPlcHdr"/>
        </w:types>
        <w:behaviors>
          <w:behavior w:val="content"/>
        </w:behaviors>
        <w:guid w:val="{87D807C3-663E-462D-9AA2-92D3B7AEA26E}"/>
      </w:docPartPr>
      <w:docPartBody>
        <w:p w:rsidR="00053575" w:rsidRDefault="009A21CD" w:rsidP="009A21CD">
          <w:pPr>
            <w:pStyle w:val="CF31D67C178D468EADFDB5DA4D5CD3B9"/>
          </w:pPr>
          <w:r w:rsidRPr="001E310C">
            <w:rPr>
              <w:rStyle w:val="Plassholdertekst"/>
            </w:rPr>
            <w:t>Klikk her for å skrive inn tekst.</w:t>
          </w:r>
        </w:p>
      </w:docPartBody>
    </w:docPart>
    <w:docPart>
      <w:docPartPr>
        <w:name w:val="255554829C964BF3BA6F42271888E795"/>
        <w:category>
          <w:name w:val="Generelt"/>
          <w:gallery w:val="placeholder"/>
        </w:category>
        <w:types>
          <w:type w:val="bbPlcHdr"/>
        </w:types>
        <w:behaviors>
          <w:behavior w:val="content"/>
        </w:behaviors>
        <w:guid w:val="{3A35D5E3-F2C7-4A01-95B3-6AF83252E0C1}"/>
      </w:docPartPr>
      <w:docPartBody>
        <w:p w:rsidR="00053575" w:rsidRDefault="009A21CD" w:rsidP="009A21CD">
          <w:pPr>
            <w:pStyle w:val="255554829C964BF3BA6F42271888E795"/>
          </w:pPr>
          <w:r w:rsidRPr="00E038A3">
            <w:rPr>
              <w:rFonts w:cs="Arial"/>
            </w:rPr>
            <w:t>Skriv inn forslag til vedtak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con-Light">
    <w:altName w:val="Trebuchet MS"/>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1CD"/>
    <w:rsid w:val="00053575"/>
    <w:rsid w:val="0013798E"/>
    <w:rsid w:val="009A21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0E720A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A21CD"/>
    <w:rPr>
      <w:color w:val="808080"/>
    </w:rPr>
  </w:style>
  <w:style w:type="paragraph" w:customStyle="1" w:styleId="C4BCD0013FB345C58064DA8052040B83">
    <w:name w:val="C4BCD0013FB345C58064DA8052040B83"/>
    <w:rsid w:val="009A21CD"/>
  </w:style>
  <w:style w:type="paragraph" w:customStyle="1" w:styleId="86D3609A82024F5EBBF390AFF836E213">
    <w:name w:val="86D3609A82024F5EBBF390AFF836E213"/>
    <w:rsid w:val="009A21CD"/>
  </w:style>
  <w:style w:type="paragraph" w:customStyle="1" w:styleId="E69BEB9C9DBF4C87B37C6A5F52EB2043">
    <w:name w:val="E69BEB9C9DBF4C87B37C6A5F52EB2043"/>
    <w:rsid w:val="009A21CD"/>
  </w:style>
  <w:style w:type="paragraph" w:customStyle="1" w:styleId="632B9A42537046A49B951DC4BF069272">
    <w:name w:val="632B9A42537046A49B951DC4BF069272"/>
    <w:rsid w:val="009A21CD"/>
  </w:style>
  <w:style w:type="paragraph" w:customStyle="1" w:styleId="0C1666A255DA4A5FB24540D7C7B79D8D">
    <w:name w:val="0C1666A255DA4A5FB24540D7C7B79D8D"/>
    <w:rsid w:val="009A21CD"/>
  </w:style>
  <w:style w:type="paragraph" w:customStyle="1" w:styleId="A5005FCAA77E4767BC952660B4695723">
    <w:name w:val="A5005FCAA77E4767BC952660B4695723"/>
    <w:rsid w:val="009A21CD"/>
  </w:style>
  <w:style w:type="paragraph" w:customStyle="1" w:styleId="2ADFE02192DA4F568BAFF6272EB1DE85">
    <w:name w:val="2ADFE02192DA4F568BAFF6272EB1DE85"/>
    <w:rsid w:val="009A21CD"/>
  </w:style>
  <w:style w:type="paragraph" w:customStyle="1" w:styleId="EE92462D41554FFA9713E99465439BE0">
    <w:name w:val="EE92462D41554FFA9713E99465439BE0"/>
    <w:rsid w:val="009A21CD"/>
  </w:style>
  <w:style w:type="paragraph" w:customStyle="1" w:styleId="D5BBA5E6FA7A4376A804321C5187E173">
    <w:name w:val="D5BBA5E6FA7A4376A804321C5187E173"/>
    <w:rsid w:val="009A21CD"/>
  </w:style>
  <w:style w:type="paragraph" w:customStyle="1" w:styleId="D45E78F25FE6412ABC749BCFC08D381E">
    <w:name w:val="D45E78F25FE6412ABC749BCFC08D381E"/>
    <w:rsid w:val="009A21CD"/>
  </w:style>
  <w:style w:type="paragraph" w:customStyle="1" w:styleId="7BB16689EDFC4EB98440E78516FF47FB">
    <w:name w:val="7BB16689EDFC4EB98440E78516FF47FB"/>
    <w:rsid w:val="009A21CD"/>
  </w:style>
  <w:style w:type="paragraph" w:customStyle="1" w:styleId="9B7C95676F0F4328AC43AF1795A49AF0">
    <w:name w:val="9B7C95676F0F4328AC43AF1795A49AF0"/>
    <w:rsid w:val="009A21CD"/>
  </w:style>
  <w:style w:type="paragraph" w:customStyle="1" w:styleId="334D912676004B31AB962E9CFE9DC53A">
    <w:name w:val="334D912676004B31AB962E9CFE9DC53A"/>
    <w:rsid w:val="009A21CD"/>
  </w:style>
  <w:style w:type="paragraph" w:customStyle="1" w:styleId="A366855DCA72497F823124EAA09FCC13">
    <w:name w:val="A366855DCA72497F823124EAA09FCC13"/>
    <w:rsid w:val="009A21CD"/>
  </w:style>
  <w:style w:type="paragraph" w:customStyle="1" w:styleId="912472FFD5454D6BACC8082BB2215A9B">
    <w:name w:val="912472FFD5454D6BACC8082BB2215A9B"/>
    <w:rsid w:val="009A21CD"/>
  </w:style>
  <w:style w:type="paragraph" w:customStyle="1" w:styleId="ECD527DA4F604439830E8A5E6E80FEB2">
    <w:name w:val="ECD527DA4F604439830E8A5E6E80FEB2"/>
    <w:rsid w:val="009A21CD"/>
  </w:style>
  <w:style w:type="paragraph" w:customStyle="1" w:styleId="859742BDF3A44D098018FF9195733587">
    <w:name w:val="859742BDF3A44D098018FF9195733587"/>
    <w:rsid w:val="009A21CD"/>
  </w:style>
  <w:style w:type="paragraph" w:customStyle="1" w:styleId="7687BCF13D714882AE1317105188C0FE">
    <w:name w:val="7687BCF13D714882AE1317105188C0FE"/>
    <w:rsid w:val="009A21CD"/>
  </w:style>
  <w:style w:type="paragraph" w:customStyle="1" w:styleId="1284FAD195BA4329B2E7C33F4654EE29">
    <w:name w:val="1284FAD195BA4329B2E7C33F4654EE29"/>
    <w:rsid w:val="009A21CD"/>
  </w:style>
  <w:style w:type="paragraph" w:customStyle="1" w:styleId="EDED2611B1B54458B9641EE1066905FA">
    <w:name w:val="EDED2611B1B54458B9641EE1066905FA"/>
    <w:rsid w:val="009A21CD"/>
  </w:style>
  <w:style w:type="paragraph" w:customStyle="1" w:styleId="0995DA6390DA4439873C60D36FD9A621">
    <w:name w:val="0995DA6390DA4439873C60D36FD9A621"/>
    <w:rsid w:val="009A21CD"/>
  </w:style>
  <w:style w:type="paragraph" w:customStyle="1" w:styleId="D6EEAD1134E84E98826F32B7B6219CA2">
    <w:name w:val="D6EEAD1134E84E98826F32B7B6219CA2"/>
    <w:rsid w:val="009A21CD"/>
  </w:style>
  <w:style w:type="paragraph" w:customStyle="1" w:styleId="3C1675452CDF40A485EFA884D6194394">
    <w:name w:val="3C1675452CDF40A485EFA884D6194394"/>
    <w:rsid w:val="009A21CD"/>
  </w:style>
  <w:style w:type="paragraph" w:customStyle="1" w:styleId="7B612978062F48F4AFE0AAFA0A38633E">
    <w:name w:val="7B612978062F48F4AFE0AAFA0A38633E"/>
    <w:rsid w:val="009A21CD"/>
  </w:style>
  <w:style w:type="paragraph" w:customStyle="1" w:styleId="C9C3A47937A14392AC44CB18515C9028">
    <w:name w:val="C9C3A47937A14392AC44CB18515C9028"/>
    <w:rsid w:val="009A21CD"/>
  </w:style>
  <w:style w:type="paragraph" w:customStyle="1" w:styleId="CF31D67C178D468EADFDB5DA4D5CD3B9">
    <w:name w:val="CF31D67C178D468EADFDB5DA4D5CD3B9"/>
    <w:rsid w:val="009A21CD"/>
  </w:style>
  <w:style w:type="paragraph" w:customStyle="1" w:styleId="255554829C964BF3BA6F42271888E795">
    <w:name w:val="255554829C964BF3BA6F42271888E795"/>
    <w:rsid w:val="009A21C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A21CD"/>
    <w:rPr>
      <w:color w:val="808080"/>
    </w:rPr>
  </w:style>
  <w:style w:type="paragraph" w:customStyle="1" w:styleId="C4BCD0013FB345C58064DA8052040B83">
    <w:name w:val="C4BCD0013FB345C58064DA8052040B83"/>
    <w:rsid w:val="009A21CD"/>
  </w:style>
  <w:style w:type="paragraph" w:customStyle="1" w:styleId="86D3609A82024F5EBBF390AFF836E213">
    <w:name w:val="86D3609A82024F5EBBF390AFF836E213"/>
    <w:rsid w:val="009A21CD"/>
  </w:style>
  <w:style w:type="paragraph" w:customStyle="1" w:styleId="E69BEB9C9DBF4C87B37C6A5F52EB2043">
    <w:name w:val="E69BEB9C9DBF4C87B37C6A5F52EB2043"/>
    <w:rsid w:val="009A21CD"/>
  </w:style>
  <w:style w:type="paragraph" w:customStyle="1" w:styleId="632B9A42537046A49B951DC4BF069272">
    <w:name w:val="632B9A42537046A49B951DC4BF069272"/>
    <w:rsid w:val="009A21CD"/>
  </w:style>
  <w:style w:type="paragraph" w:customStyle="1" w:styleId="0C1666A255DA4A5FB24540D7C7B79D8D">
    <w:name w:val="0C1666A255DA4A5FB24540D7C7B79D8D"/>
    <w:rsid w:val="009A21CD"/>
  </w:style>
  <w:style w:type="paragraph" w:customStyle="1" w:styleId="A5005FCAA77E4767BC952660B4695723">
    <w:name w:val="A5005FCAA77E4767BC952660B4695723"/>
    <w:rsid w:val="009A21CD"/>
  </w:style>
  <w:style w:type="paragraph" w:customStyle="1" w:styleId="2ADFE02192DA4F568BAFF6272EB1DE85">
    <w:name w:val="2ADFE02192DA4F568BAFF6272EB1DE85"/>
    <w:rsid w:val="009A21CD"/>
  </w:style>
  <w:style w:type="paragraph" w:customStyle="1" w:styleId="EE92462D41554FFA9713E99465439BE0">
    <w:name w:val="EE92462D41554FFA9713E99465439BE0"/>
    <w:rsid w:val="009A21CD"/>
  </w:style>
  <w:style w:type="paragraph" w:customStyle="1" w:styleId="D5BBA5E6FA7A4376A804321C5187E173">
    <w:name w:val="D5BBA5E6FA7A4376A804321C5187E173"/>
    <w:rsid w:val="009A21CD"/>
  </w:style>
  <w:style w:type="paragraph" w:customStyle="1" w:styleId="D45E78F25FE6412ABC749BCFC08D381E">
    <w:name w:val="D45E78F25FE6412ABC749BCFC08D381E"/>
    <w:rsid w:val="009A21CD"/>
  </w:style>
  <w:style w:type="paragraph" w:customStyle="1" w:styleId="7BB16689EDFC4EB98440E78516FF47FB">
    <w:name w:val="7BB16689EDFC4EB98440E78516FF47FB"/>
    <w:rsid w:val="009A21CD"/>
  </w:style>
  <w:style w:type="paragraph" w:customStyle="1" w:styleId="9B7C95676F0F4328AC43AF1795A49AF0">
    <w:name w:val="9B7C95676F0F4328AC43AF1795A49AF0"/>
    <w:rsid w:val="009A21CD"/>
  </w:style>
  <w:style w:type="paragraph" w:customStyle="1" w:styleId="334D912676004B31AB962E9CFE9DC53A">
    <w:name w:val="334D912676004B31AB962E9CFE9DC53A"/>
    <w:rsid w:val="009A21CD"/>
  </w:style>
  <w:style w:type="paragraph" w:customStyle="1" w:styleId="A366855DCA72497F823124EAA09FCC13">
    <w:name w:val="A366855DCA72497F823124EAA09FCC13"/>
    <w:rsid w:val="009A21CD"/>
  </w:style>
  <w:style w:type="paragraph" w:customStyle="1" w:styleId="912472FFD5454D6BACC8082BB2215A9B">
    <w:name w:val="912472FFD5454D6BACC8082BB2215A9B"/>
    <w:rsid w:val="009A21CD"/>
  </w:style>
  <w:style w:type="paragraph" w:customStyle="1" w:styleId="ECD527DA4F604439830E8A5E6E80FEB2">
    <w:name w:val="ECD527DA4F604439830E8A5E6E80FEB2"/>
    <w:rsid w:val="009A21CD"/>
  </w:style>
  <w:style w:type="paragraph" w:customStyle="1" w:styleId="859742BDF3A44D098018FF9195733587">
    <w:name w:val="859742BDF3A44D098018FF9195733587"/>
    <w:rsid w:val="009A21CD"/>
  </w:style>
  <w:style w:type="paragraph" w:customStyle="1" w:styleId="7687BCF13D714882AE1317105188C0FE">
    <w:name w:val="7687BCF13D714882AE1317105188C0FE"/>
    <w:rsid w:val="009A21CD"/>
  </w:style>
  <w:style w:type="paragraph" w:customStyle="1" w:styleId="1284FAD195BA4329B2E7C33F4654EE29">
    <w:name w:val="1284FAD195BA4329B2E7C33F4654EE29"/>
    <w:rsid w:val="009A21CD"/>
  </w:style>
  <w:style w:type="paragraph" w:customStyle="1" w:styleId="EDED2611B1B54458B9641EE1066905FA">
    <w:name w:val="EDED2611B1B54458B9641EE1066905FA"/>
    <w:rsid w:val="009A21CD"/>
  </w:style>
  <w:style w:type="paragraph" w:customStyle="1" w:styleId="0995DA6390DA4439873C60D36FD9A621">
    <w:name w:val="0995DA6390DA4439873C60D36FD9A621"/>
    <w:rsid w:val="009A21CD"/>
  </w:style>
  <w:style w:type="paragraph" w:customStyle="1" w:styleId="D6EEAD1134E84E98826F32B7B6219CA2">
    <w:name w:val="D6EEAD1134E84E98826F32B7B6219CA2"/>
    <w:rsid w:val="009A21CD"/>
  </w:style>
  <w:style w:type="paragraph" w:customStyle="1" w:styleId="3C1675452CDF40A485EFA884D6194394">
    <w:name w:val="3C1675452CDF40A485EFA884D6194394"/>
    <w:rsid w:val="009A21CD"/>
  </w:style>
  <w:style w:type="paragraph" w:customStyle="1" w:styleId="7B612978062F48F4AFE0AAFA0A38633E">
    <w:name w:val="7B612978062F48F4AFE0AAFA0A38633E"/>
    <w:rsid w:val="009A21CD"/>
  </w:style>
  <w:style w:type="paragraph" w:customStyle="1" w:styleId="C9C3A47937A14392AC44CB18515C9028">
    <w:name w:val="C9C3A47937A14392AC44CB18515C9028"/>
    <w:rsid w:val="009A21CD"/>
  </w:style>
  <w:style w:type="paragraph" w:customStyle="1" w:styleId="CF31D67C178D468EADFDB5DA4D5CD3B9">
    <w:name w:val="CF31D67C178D468EADFDB5DA4D5CD3B9"/>
    <w:rsid w:val="009A21CD"/>
  </w:style>
  <w:style w:type="paragraph" w:customStyle="1" w:styleId="255554829C964BF3BA6F42271888E795">
    <w:name w:val="255554829C964BF3BA6F42271888E795"/>
    <w:rsid w:val="009A21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x0024_Resources_x003a_SILocalization_x002c_00ACCB6D_x002d_63E9_x002d_4C2B_x002d_ADD8_x002d_3BEB97C1EF26 xmlns="824b74cb-f5ec-4abd-ac06-de453fa2667f" xsi:nil="true"/>
    <Checked_x0020_In_x0020_From_x0020_360_x00b0__x0020_By xmlns="824b74cb-f5ec-4abd-ac06-de453fa2667f" xsi:nil="true"/>
    <_x0024_Resources_x003a_SILocalization_x002c_9FAAD48B_x002d_B0D9_x002d_4ea4_x002d_88D3_x002d_6170FF9A7B50 xmlns="824b74cb-f5ec-4abd-ac06-de453fa2667f">
      <Url xsi:nil="true"/>
      <Description xsi:nil="true"/>
    </_x0024_Resources_x003a_SILocalization_x002c_9FAAD48B_x002d_B0D9_x002d_4ea4_x002d_88D3_x002d_6170FF9A7B50>
    <Checked_x0020_Out_x0020_From_x0020_360_x00b0__x0020_By xmlns="824b74cb-f5ec-4abd-ac06-de453fa2667f" xsi:nil="true"/>
    <_x0024_Resources_x003a_SILocalization_x002c_FAB58418_x002d_8E66_x002d_4036_x002d_B681_x002d_AA52C18AE13E xmlns="824b74cb-f5ec-4abd-ac06-de453fa2667f" xsi:nil="true"/>
    <_x0024_Resources_x003a_SILocalization_x002c_1FF075C0_x002d_6FC7_x002d_4BC7_x002d_95E5_x002d_8748F3B91700 xmlns="824b74cb-f5ec-4abd-ac06-de453fa2667f" xsi:nil="true"/>
    <_x0024_Resources_x003a_SILocalization_x002c_04aa6f84_x002d_b651_x002d_4ed8_x002d_915d_x002d_6d6fbd0420e5 xmlns="824b74cb-f5ec-4abd-ac06-de453fa2667f" xsi:nil="true"/>
    <FileRecNo xmlns="824b74cb-f5ec-4abd-ac06-de453fa2667f" xsi:nil="true"/>
    <_x0024_Resources_x003a_SILocalization_x002c_2A847938_x002d_2AE0_x002d_4524_x002d_B061_x002d_23E9801152CA xmlns="824b74cb-f5ec-4abd-ac06-de453fa2667f" xsi:nil="true"/>
    <_x0024_Resources_x003a_SILocalization_x002c_BE5601D0_x002d_D879_x002d_4DD1_x002d_A08E_x002d_5646297984B4 xmlns="824b74cb-f5ec-4abd-ac06-de453fa2667f" xsi:nil="true"/>
    <_x0024_Resources_x003a_SILocalization_x002c_SI_x002e_PersonalLibrary_x002e_CheckedOutFrom360FieldId xmlns="824b74cb-f5ec-4abd-ac06-de453fa2667f">false</_x0024_Resources_x003a_SILocalization_x002c_SI_x002e_PersonalLibrary_x002e_CheckedOutFrom360Field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979FC46BA656746AD7D2BC06F122DA9" ma:contentTypeVersion="11" ma:contentTypeDescription="Opprett et nytt dokument." ma:contentTypeScope="" ma:versionID="5ff73977c1a963f1d811f3bfa5844112">
  <xsd:schema xmlns:xsd="http://www.w3.org/2001/XMLSchema" xmlns:xs="http://www.w3.org/2001/XMLSchema" xmlns:p="http://schemas.microsoft.com/office/2006/metadata/properties" xmlns:ns2="824b74cb-f5ec-4abd-ac06-de453fa2667f" targetNamespace="http://schemas.microsoft.com/office/2006/metadata/properties" ma:root="true" ma:fieldsID="38c92bfe32a06924eb4532a615c0cc38" ns2:_="">
    <xsd:import namespace="824b74cb-f5ec-4abd-ac06-de453fa2667f"/>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b74cb-f5ec-4abd-ac06-de453fa2667f"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j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Utsjekket fra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8E7EA-06F9-4C4E-B792-5775D4DF6E88}">
  <ds:schemaRefs>
    <ds:schemaRef ds:uri="http://schemas.microsoft.com/office/2006/metadata/properties"/>
    <ds:schemaRef ds:uri="http://schemas.microsoft.com/office/infopath/2007/PartnerControls"/>
    <ds:schemaRef ds:uri="824b74cb-f5ec-4abd-ac06-de453fa2667f"/>
  </ds:schemaRefs>
</ds:datastoreItem>
</file>

<file path=customXml/itemProps2.xml><?xml version="1.0" encoding="utf-8"?>
<ds:datastoreItem xmlns:ds="http://schemas.openxmlformats.org/officeDocument/2006/customXml" ds:itemID="{BEA11F6D-B765-4B3B-9E76-A5EAA41E339E}">
  <ds:schemaRefs>
    <ds:schemaRef ds:uri="http://schemas.microsoft.com/sharepoint/v3/contenttype/forms"/>
  </ds:schemaRefs>
</ds:datastoreItem>
</file>

<file path=customXml/itemProps3.xml><?xml version="1.0" encoding="utf-8"?>
<ds:datastoreItem xmlns:ds="http://schemas.openxmlformats.org/officeDocument/2006/customXml" ds:itemID="{6D7341D1-6467-49ED-824A-E46C8448D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b74cb-f5ec-4abd-ac06-de453fa26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MU_Moteinnkalling_NO</Template>
  <TotalTime>1</TotalTime>
  <Pages>1</Pages>
  <Words>2217</Words>
  <Characters>11752</Characters>
  <Application>Microsoft Office Word</Application>
  <DocSecurity>0</DocSecurity>
  <Lines>97</Lines>
  <Paragraphs>27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Kontrollutvalget i Holmestrand 29.10.2015 kl. 18:00</vt:lpstr>
      <vt:lpstr>Møteinnkalling </vt:lpstr>
    </vt:vector>
  </TitlesOfParts>
  <Company>Kontrollutvalget i Holmestrand</Company>
  <LinksUpToDate>false</LinksUpToDate>
  <CharactersWithSpaces>13942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Kontrollutvalget i Holmestrand 29.10.2015 kl. 18:00</dc:title>
  <dc:subject>
  </dc:subject>
  <dc:creator>Gaute Hesjedal</dc:creator>
  <cp:keywords>
  </cp:keywords>
  <dc:description>
  </dc:description>
  <cp:lastModifiedBy>Gaute Hesjedal</cp:lastModifiedBy>
  <cp:revision>2</cp:revision>
  <cp:lastPrinted>1900-12-31T23:00:00Z</cp:lastPrinted>
  <dcterms:created xsi:type="dcterms:W3CDTF">2015-10-22T11:47:00Z</dcterms:created>
  <dcterms:modified xsi:type="dcterms:W3CDTF">2015-10-22T11:47:00Z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50123</vt:lpwstr>
  </property>
  <property fmtid="{D5CDD505-2E9C-101B-9397-08002B2CF9AE}" pid="5" name="fileId">
    <vt:lpwstr>
    </vt:lpwstr>
  </property>
  <property fmtid="{D5CDD505-2E9C-101B-9397-08002B2CF9AE}" pid="6" name="filePath">
    <vt:lpwstr>\\FARM1WFE1@9081\PersonalLibraries\gaute@viksre.no\checked out files</vt:lpwstr>
  </property>
  <property fmtid="{D5CDD505-2E9C-101B-9397-08002B2CF9AE}" pid="7" name="templateFilePath">
    <vt:lpwstr>\\FARM1WFE1\docprod_86891757-e183-473d-98a6-29b26309c38d\templates\MU_Moteinnkalling_NO.dotm</vt:lpwstr>
  </property>
  <property fmtid="{D5CDD505-2E9C-101B-9397-08002B2CF9AE}" pid="8" name="filePathOneNote">
    <vt:lpwstr>\\farm1wfe1\360users_86891757-e183-473d-98a6-29b26309c38d\onenote\gaute@viksre.no\</vt:lpwstr>
  </property>
  <property fmtid="{D5CDD505-2E9C-101B-9397-08002B2CF9AE}" pid="9" name="comment">
    <vt:lpwstr>
    </vt:lpwstr>
  </property>
  <property fmtid="{D5CDD505-2E9C-101B-9397-08002B2CF9AE}" pid="10" name="sourceId">
    <vt:lpwstr>200326</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gaute@viksre.no</vt:lpwstr>
  </property>
  <property fmtid="{D5CDD505-2E9C-101B-9397-08002B2CF9AE}" pid="14" name="modifiedBy">
    <vt:lpwstr>gaute@viksre.no</vt:lpwstr>
  </property>
  <property fmtid="{D5CDD505-2E9C-101B-9397-08002B2CF9AE}" pid="15" name="serverName">
    <vt:lpwstr>viks.public360online.com</vt:lpwstr>
  </property>
  <property fmtid="{D5CDD505-2E9C-101B-9397-08002B2CF9AE}" pid="16" name="protocol">
    <vt:lpwstr>on</vt:lpwstr>
  </property>
  <property fmtid="{D5CDD505-2E9C-101B-9397-08002B2CF9AE}" pid="17" name="site">
    <vt:lpwstr>/locator.aspx</vt:lpwstr>
  </property>
  <property fmtid="{D5CDD505-2E9C-101B-9397-08002B2CF9AE}" pid="18" name="externalUser">
    <vt:lpwstr>
    </vt:lpwstr>
  </property>
  <property fmtid="{D5CDD505-2E9C-101B-9397-08002B2CF9AE}" pid="19" name="Operation">
    <vt:lpwstr>CheckoutFile</vt:lpwstr>
  </property>
  <property fmtid="{D5CDD505-2E9C-101B-9397-08002B2CF9AE}" pid="20" name="gbsTemplate">
    <vt:lpwstr>Agenda</vt:lpwstr>
  </property>
  <property fmtid="{D5CDD505-2E9C-101B-9397-08002B2CF9AE}" pid="21" name="gbs_meetingID">
    <vt:lpwstr>200326</vt:lpwstr>
  </property>
  <property fmtid="{D5CDD505-2E9C-101B-9397-08002B2CF9AE}" pid="22" name="gbs_board">
    <vt:lpwstr>Kontrollutvalget i Holmestrand</vt:lpwstr>
  </property>
  <property fmtid="{D5CDD505-2E9C-101B-9397-08002B2CF9AE}" pid="23" name="gbs_boardID">
    <vt:lpwstr>200056</vt:lpwstr>
  </property>
  <property fmtid="{D5CDD505-2E9C-101B-9397-08002B2CF9AE}" pid="24" name="gbs_meetingdate">
    <vt:lpwstr>29.10.2015</vt:lpwstr>
  </property>
  <property fmtid="{D5CDD505-2E9C-101B-9397-08002B2CF9AE}" pid="25" name="gbs_location">
    <vt:lpwstr>Kantina, Rådhuset</vt:lpwstr>
  </property>
  <property fmtid="{D5CDD505-2E9C-101B-9397-08002B2CF9AE}" pid="26" name="gbs_TemplatePath">
    <vt:lpwstr>https://viks.public360online.com/360Templates/</vt:lpwstr>
  </property>
  <property fmtid="{D5CDD505-2E9C-101B-9397-08002B2CF9AE}" pid="27" name="gbs_boardCode">
    <vt:lpwstr/>
  </property>
  <property fmtid="{D5CDD505-2E9C-101B-9397-08002B2CF9AE}" pid="28" name="gbs_UserID">
    <vt:lpwstr>200001</vt:lpwstr>
  </property>
  <property fmtid="{D5CDD505-2E9C-101B-9397-08002B2CF9AE}" pid="29" name="gbs_UserOrgUnitID">
    <vt:lpwstr>506</vt:lpwstr>
  </property>
  <property fmtid="{D5CDD505-2E9C-101B-9397-08002B2CF9AE}" pid="30" name="gbs_numrecs">
    <vt:lpwstr>0</vt:lpwstr>
  </property>
  <property fmtid="{D5CDD505-2E9C-101B-9397-08002B2CF9AE}" pid="31" name="gbs_ToAuthorization">
    <vt:lpwstr/>
  </property>
  <property fmtid="{D5CDD505-2E9C-101B-9397-08002B2CF9AE}" pid="32" name="gbs_ToAccessCode">
    <vt:lpwstr/>
  </property>
  <property fmtid="{D5CDD505-2E9C-101B-9397-08002B2CF9AE}" pid="33" name="BackOfficeType">
    <vt:lpwstr>produce</vt:lpwstr>
  </property>
  <property fmtid="{D5CDD505-2E9C-101B-9397-08002B2CF9AE}" pid="34" name="ContentTypeId">
    <vt:lpwstr>0x0101004979FC46BA656746AD7D2BC06F122DA9</vt:lpwstr>
  </property>
</Properties>
</file>