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8C44F" w14:textId="77777777" w:rsidR="00A25126" w:rsidRPr="00EC6D05" w:rsidRDefault="00A25126" w:rsidP="00EC6D05">
      <w:bookmarkStart w:id="0" w:name="_GoBack"/>
      <w:bookmarkEnd w:id="0"/>
      <w:r>
        <w:t xml:space="preserve"> </w:t>
      </w:r>
    </w:p>
    <w:p w14:paraId="5E08C450" w14:textId="77777777" w:rsidR="00A25126" w:rsidRDefault="00A25126" w:rsidP="00B228DB">
      <w:pPr>
        <w:pStyle w:val="Overskrift1"/>
        <w:tabs>
          <w:tab w:val="left" w:pos="720"/>
          <w:tab w:val="left" w:pos="1440"/>
          <w:tab w:val="left" w:pos="2160"/>
          <w:tab w:val="left" w:pos="2880"/>
          <w:tab w:val="left" w:pos="3600"/>
          <w:tab w:val="left" w:pos="8370"/>
        </w:tabs>
      </w:pPr>
      <w:r>
        <w:t>MØTEINNKALLING</w:t>
      </w:r>
      <w:r>
        <w:tab/>
      </w:r>
      <w:r w:rsidR="00B228DB">
        <w:tab/>
      </w:r>
    </w:p>
    <w:p w14:paraId="5E08C451" w14:textId="77777777" w:rsidR="00B8569E" w:rsidRPr="00B8569E" w:rsidRDefault="00B8569E" w:rsidP="00B8569E">
      <w:pPr>
        <w:pStyle w:val="MUItalic"/>
      </w:pPr>
      <w:bookmarkStart w:id="1" w:name="LED_UOFF"/>
      <w:bookmarkEnd w:id="1"/>
    </w:p>
    <w:p w14:paraId="5E08C452" w14:textId="1DDC1C7A" w:rsidR="00A25126" w:rsidRDefault="00C63730">
      <w:pPr>
        <w:pStyle w:val="Overskrift1"/>
      </w:pPr>
      <w:r>
        <w:rPr>
          <w:noProof/>
        </w:rPr>
        <w:t>Kontrollutvalget i Andebu</w:t>
      </w:r>
    </w:p>
    <w:p w14:paraId="5E08C453"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5E08C457" w14:textId="77777777">
        <w:tc>
          <w:tcPr>
            <w:tcW w:w="1563" w:type="dxa"/>
          </w:tcPr>
          <w:p w14:paraId="5E08C454" w14:textId="77777777" w:rsidR="00A25126" w:rsidRDefault="00A25126">
            <w:pPr>
              <w:rPr>
                <w:b/>
              </w:rPr>
            </w:pPr>
            <w:r>
              <w:rPr>
                <w:b/>
              </w:rPr>
              <w:t>Dato:</w:t>
            </w:r>
          </w:p>
        </w:tc>
        <w:tc>
          <w:tcPr>
            <w:tcW w:w="4782" w:type="dxa"/>
          </w:tcPr>
          <w:p w14:paraId="5E08C455" w14:textId="6523EF2B" w:rsidR="00A25126" w:rsidRPr="000D1398" w:rsidRDefault="00C63730">
            <w:r>
              <w:rPr>
                <w:noProof/>
              </w:rPr>
              <w:t>28.10.2015 kl. 18:00</w:t>
            </w:r>
          </w:p>
        </w:tc>
        <w:tc>
          <w:tcPr>
            <w:tcW w:w="2670" w:type="dxa"/>
          </w:tcPr>
          <w:p w14:paraId="5E08C456" w14:textId="77777777" w:rsidR="00A25126" w:rsidRDefault="00A25126"/>
        </w:tc>
      </w:tr>
      <w:tr w:rsidR="00A25126" w14:paraId="5E08C45B" w14:textId="77777777">
        <w:trPr>
          <w:trHeight w:val="128"/>
        </w:trPr>
        <w:tc>
          <w:tcPr>
            <w:tcW w:w="1563" w:type="dxa"/>
          </w:tcPr>
          <w:p w14:paraId="5E08C458" w14:textId="77777777" w:rsidR="00A25126" w:rsidRDefault="00A25126">
            <w:pPr>
              <w:rPr>
                <w:b/>
              </w:rPr>
            </w:pPr>
            <w:r>
              <w:rPr>
                <w:b/>
              </w:rPr>
              <w:t>Sted:</w:t>
            </w:r>
          </w:p>
        </w:tc>
        <w:tc>
          <w:tcPr>
            <w:tcW w:w="4782" w:type="dxa"/>
          </w:tcPr>
          <w:p w14:paraId="5E08C459" w14:textId="11B571FB" w:rsidR="00A25126" w:rsidRDefault="00C63730">
            <w:r>
              <w:rPr>
                <w:noProof/>
              </w:rPr>
              <w:t>Formannskapssalen, Herredshuset</w:t>
            </w:r>
          </w:p>
        </w:tc>
        <w:tc>
          <w:tcPr>
            <w:tcW w:w="2670" w:type="dxa"/>
          </w:tcPr>
          <w:p w14:paraId="5E08C45A" w14:textId="77777777" w:rsidR="00A25126" w:rsidRDefault="00A25126"/>
        </w:tc>
      </w:tr>
      <w:tr w:rsidR="00A25126" w14:paraId="5E08C45F" w14:textId="77777777">
        <w:trPr>
          <w:trHeight w:val="128"/>
        </w:trPr>
        <w:tc>
          <w:tcPr>
            <w:tcW w:w="1563" w:type="dxa"/>
          </w:tcPr>
          <w:p w14:paraId="5E08C45C" w14:textId="77777777" w:rsidR="00A25126" w:rsidRDefault="00A25126">
            <w:pPr>
              <w:rPr>
                <w:b/>
              </w:rPr>
            </w:pPr>
            <w:r>
              <w:rPr>
                <w:b/>
              </w:rPr>
              <w:t>Arkivsak:</w:t>
            </w:r>
          </w:p>
        </w:tc>
        <w:tc>
          <w:tcPr>
            <w:tcW w:w="4782" w:type="dxa"/>
          </w:tcPr>
          <w:p w14:paraId="5E08C45D" w14:textId="1EA8D426" w:rsidR="00A25126" w:rsidRDefault="00C63730">
            <w:r>
              <w:rPr>
                <w:noProof/>
              </w:rPr>
              <w:t>15/00046</w:t>
            </w:r>
          </w:p>
        </w:tc>
        <w:tc>
          <w:tcPr>
            <w:tcW w:w="2670" w:type="dxa"/>
          </w:tcPr>
          <w:p w14:paraId="5E08C45E" w14:textId="77777777" w:rsidR="00A25126" w:rsidRDefault="00A25126"/>
        </w:tc>
      </w:tr>
      <w:tr w:rsidR="00A25126" w14:paraId="5E08C463" w14:textId="77777777">
        <w:trPr>
          <w:trHeight w:val="127"/>
        </w:trPr>
        <w:tc>
          <w:tcPr>
            <w:tcW w:w="1563" w:type="dxa"/>
          </w:tcPr>
          <w:p w14:paraId="5E08C460" w14:textId="77777777" w:rsidR="00A25126" w:rsidRDefault="00A25126">
            <w:pPr>
              <w:rPr>
                <w:b/>
              </w:rPr>
            </w:pPr>
            <w:r>
              <w:rPr>
                <w:b/>
              </w:rPr>
              <w:t>Arkivkode:</w:t>
            </w:r>
          </w:p>
        </w:tc>
        <w:tc>
          <w:tcPr>
            <w:tcW w:w="4782" w:type="dxa"/>
          </w:tcPr>
          <w:p w14:paraId="5E08C461" w14:textId="77777777" w:rsidR="00A25126" w:rsidRDefault="00A25126">
            <w:bookmarkStart w:id="2" w:name="Arkivkode"/>
            <w:bookmarkEnd w:id="2"/>
          </w:p>
        </w:tc>
        <w:tc>
          <w:tcPr>
            <w:tcW w:w="2670" w:type="dxa"/>
          </w:tcPr>
          <w:p w14:paraId="5E08C462" w14:textId="77777777" w:rsidR="00A25126" w:rsidRDefault="00A25126"/>
        </w:tc>
      </w:tr>
    </w:tbl>
    <w:p w14:paraId="5E08C464" w14:textId="77777777" w:rsidR="00A25126" w:rsidRDefault="00A25126"/>
    <w:p w14:paraId="5E08C466" w14:textId="77777777" w:rsidR="00A25126" w:rsidRDefault="00A25126"/>
    <w:p w14:paraId="5E08C467" w14:textId="77777777" w:rsidR="00A25126" w:rsidRDefault="00A25126"/>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Look w:val="0000" w:firstRow="0" w:lastRow="0" w:firstColumn="0" w:lastColumn="0" w:noHBand="0" w:noVBand="0"/>
      </w:tblPr>
      <w:tblGrid>
        <w:gridCol w:w="817"/>
        <w:gridCol w:w="1471"/>
        <w:gridCol w:w="5922"/>
        <w:gridCol w:w="1077"/>
      </w:tblGrid>
      <w:tr w:rsidR="00A25126" w14:paraId="5E08C46A" w14:textId="77777777">
        <w:tc>
          <w:tcPr>
            <w:tcW w:w="8208" w:type="dxa"/>
            <w:gridSpan w:val="3"/>
          </w:tcPr>
          <w:p w14:paraId="5E08C468" w14:textId="77777777" w:rsidR="00A25126" w:rsidRDefault="00A25126">
            <w:pPr>
              <w:pStyle w:val="Overskrift3"/>
              <w:jc w:val="left"/>
            </w:pPr>
            <w:r>
              <w:t xml:space="preserve">SAKSKART </w:t>
            </w:r>
          </w:p>
        </w:tc>
        <w:tc>
          <w:tcPr>
            <w:tcW w:w="1079" w:type="dxa"/>
          </w:tcPr>
          <w:p w14:paraId="5E08C469" w14:textId="77777777" w:rsidR="00A25126" w:rsidRDefault="00A25126">
            <w:pPr>
              <w:pStyle w:val="Overskrift3"/>
            </w:pPr>
            <w:r>
              <w:t>Side</w:t>
            </w:r>
          </w:p>
        </w:tc>
      </w:tr>
      <w:tr w:rsidR="00C63730" w:rsidRPr="00C63730" w14:paraId="5E08C46F" w14:textId="77777777" w:rsidTr="00C63730">
        <w:trPr>
          <w:trHeight w:val="480"/>
        </w:trPr>
        <w:tc>
          <w:tcPr>
            <w:tcW w:w="9287" w:type="dxa"/>
            <w:gridSpan w:val="4"/>
            <w:vAlign w:val="center"/>
          </w:tcPr>
          <w:p w14:paraId="5E08C46E" w14:textId="791BD217" w:rsidR="00C63730" w:rsidRPr="00C63730" w:rsidRDefault="00C63730">
            <w:pPr>
              <w:jc w:val="center"/>
              <w:rPr>
                <w:b/>
              </w:rPr>
            </w:pPr>
            <w:bookmarkStart w:id="3" w:name="AGENDA_TABLE"/>
            <w:bookmarkEnd w:id="3"/>
            <w:r>
              <w:rPr>
                <w:b/>
              </w:rPr>
              <w:t>Saker til behandling</w:t>
            </w:r>
          </w:p>
        </w:tc>
      </w:tr>
      <w:tr w:rsidR="00C63730" w:rsidRPr="00C63730" w14:paraId="629DDC9B" w14:textId="77777777" w:rsidTr="00C63730">
        <w:trPr>
          <w:trHeight w:val="240"/>
        </w:trPr>
        <w:tc>
          <w:tcPr>
            <w:tcW w:w="796" w:type="dxa"/>
            <w:vAlign w:val="center"/>
          </w:tcPr>
          <w:p w14:paraId="3357AE1A" w14:textId="60652607" w:rsidR="00C63730" w:rsidRPr="00C63730" w:rsidRDefault="008D5187">
            <w:hyperlink w:anchor="CaseRef200263" w:tooltip="Detaljer" w:history="1">
              <w:r w:rsidR="00C63730">
                <w:rPr>
                  <w:rStyle w:val="Hyperkobling"/>
                </w:rPr>
                <w:t>18/15</w:t>
              </w:r>
            </w:hyperlink>
          </w:p>
        </w:tc>
        <w:tc>
          <w:tcPr>
            <w:tcW w:w="1472" w:type="dxa"/>
            <w:vAlign w:val="center"/>
          </w:tcPr>
          <w:p w14:paraId="45BEF4C3" w14:textId="2370D461" w:rsidR="00C63730" w:rsidRPr="00C63730" w:rsidRDefault="00C63730">
            <w:r>
              <w:t>15/00046-1</w:t>
            </w:r>
          </w:p>
        </w:tc>
        <w:tc>
          <w:tcPr>
            <w:tcW w:w="5940" w:type="dxa"/>
            <w:vAlign w:val="center"/>
          </w:tcPr>
          <w:p w14:paraId="49C0A419" w14:textId="3A904E0D" w:rsidR="00C63730" w:rsidRPr="00C63730" w:rsidRDefault="00C63730">
            <w:r>
              <w:t>Godkjenning av protokoll Andebu 27.05.15</w:t>
            </w:r>
          </w:p>
        </w:tc>
        <w:tc>
          <w:tcPr>
            <w:tcW w:w="1079" w:type="dxa"/>
            <w:vAlign w:val="center"/>
          </w:tcPr>
          <w:p w14:paraId="7E6422F4" w14:textId="4EEAC7C5" w:rsidR="00C63730" w:rsidRPr="00C63730" w:rsidRDefault="00EC5129">
            <w:pPr>
              <w:jc w:val="center"/>
            </w:pPr>
            <w:fldSimple w:instr=" PAGEREF CaseRef200263 ">
              <w:r w:rsidR="008D5187">
                <w:rPr>
                  <w:noProof/>
                </w:rPr>
                <w:t>3</w:t>
              </w:r>
            </w:fldSimple>
          </w:p>
        </w:tc>
      </w:tr>
      <w:tr w:rsidR="00C63730" w:rsidRPr="00C63730" w14:paraId="2F368CF9" w14:textId="77777777" w:rsidTr="00C63730">
        <w:trPr>
          <w:trHeight w:val="240"/>
        </w:trPr>
        <w:tc>
          <w:tcPr>
            <w:tcW w:w="796" w:type="dxa"/>
            <w:vAlign w:val="center"/>
          </w:tcPr>
          <w:p w14:paraId="4E976DFD" w14:textId="76A7E754" w:rsidR="00C63730" w:rsidRPr="00C63730" w:rsidRDefault="008D5187">
            <w:hyperlink w:anchor="CaseRef200265" w:tooltip="Detaljer" w:history="1">
              <w:r w:rsidR="00C63730">
                <w:rPr>
                  <w:rStyle w:val="Hyperkobling"/>
                </w:rPr>
                <w:t>19/15</w:t>
              </w:r>
            </w:hyperlink>
          </w:p>
        </w:tc>
        <w:tc>
          <w:tcPr>
            <w:tcW w:w="1472" w:type="dxa"/>
            <w:vAlign w:val="center"/>
          </w:tcPr>
          <w:p w14:paraId="22635D5A" w14:textId="2262756F" w:rsidR="00C63730" w:rsidRPr="00C63730" w:rsidRDefault="00C63730">
            <w:r>
              <w:t>15/00085-1</w:t>
            </w:r>
          </w:p>
        </w:tc>
        <w:tc>
          <w:tcPr>
            <w:tcW w:w="5940" w:type="dxa"/>
            <w:vAlign w:val="center"/>
          </w:tcPr>
          <w:p w14:paraId="59010263" w14:textId="363FD6CD" w:rsidR="00C63730" w:rsidRPr="00C63730" w:rsidRDefault="00C63730">
            <w:r>
              <w:t>Presentasjon - kontrollutvalg, revisjon og sekretariat</w:t>
            </w:r>
          </w:p>
        </w:tc>
        <w:tc>
          <w:tcPr>
            <w:tcW w:w="1079" w:type="dxa"/>
            <w:vAlign w:val="center"/>
          </w:tcPr>
          <w:p w14:paraId="16C56EC1" w14:textId="048A5CDE" w:rsidR="00C63730" w:rsidRPr="00C63730" w:rsidRDefault="00EC5129">
            <w:pPr>
              <w:jc w:val="center"/>
            </w:pPr>
            <w:fldSimple w:instr=" PAGEREF CaseRef200265 ">
              <w:r w:rsidR="008D5187">
                <w:rPr>
                  <w:noProof/>
                </w:rPr>
                <w:t>4</w:t>
              </w:r>
            </w:fldSimple>
          </w:p>
        </w:tc>
      </w:tr>
      <w:tr w:rsidR="00C63730" w:rsidRPr="00C63730" w14:paraId="171A701D" w14:textId="77777777" w:rsidTr="00C63730">
        <w:trPr>
          <w:trHeight w:val="240"/>
        </w:trPr>
        <w:tc>
          <w:tcPr>
            <w:tcW w:w="796" w:type="dxa"/>
            <w:vAlign w:val="center"/>
          </w:tcPr>
          <w:p w14:paraId="12D53EE7" w14:textId="1ABAC5EE" w:rsidR="00C63730" w:rsidRPr="00C63730" w:rsidRDefault="008D5187">
            <w:hyperlink w:anchor="CaseRef200267" w:tooltip="Detaljer" w:history="1">
              <w:r w:rsidR="00C63730">
                <w:rPr>
                  <w:rStyle w:val="Hyperkobling"/>
                </w:rPr>
                <w:t>20/15</w:t>
              </w:r>
            </w:hyperlink>
          </w:p>
        </w:tc>
        <w:tc>
          <w:tcPr>
            <w:tcW w:w="1472" w:type="dxa"/>
            <w:vAlign w:val="center"/>
          </w:tcPr>
          <w:p w14:paraId="19DAE602" w14:textId="0A47F888" w:rsidR="00C63730" w:rsidRPr="00C63730" w:rsidRDefault="00C63730">
            <w:r>
              <w:t>15/00085-2</w:t>
            </w:r>
          </w:p>
        </w:tc>
        <w:tc>
          <w:tcPr>
            <w:tcW w:w="5940" w:type="dxa"/>
            <w:vAlign w:val="center"/>
          </w:tcPr>
          <w:p w14:paraId="7DB69624" w14:textId="06162E4F" w:rsidR="00C63730" w:rsidRPr="00C63730" w:rsidRDefault="00C63730">
            <w:r>
              <w:t>Praktisk informasjon - møter, utsendelser etc.</w:t>
            </w:r>
          </w:p>
        </w:tc>
        <w:tc>
          <w:tcPr>
            <w:tcW w:w="1079" w:type="dxa"/>
            <w:vAlign w:val="center"/>
          </w:tcPr>
          <w:p w14:paraId="60AAE4DA" w14:textId="0C0C7175" w:rsidR="00C63730" w:rsidRPr="00C63730" w:rsidRDefault="00EC5129">
            <w:pPr>
              <w:jc w:val="center"/>
            </w:pPr>
            <w:fldSimple w:instr=" PAGEREF CaseRef200267 ">
              <w:r w:rsidR="008D5187">
                <w:rPr>
                  <w:noProof/>
                </w:rPr>
                <w:t>5</w:t>
              </w:r>
            </w:fldSimple>
          </w:p>
        </w:tc>
      </w:tr>
      <w:tr w:rsidR="00C63730" w:rsidRPr="00C63730" w14:paraId="0AC79CC2" w14:textId="77777777" w:rsidTr="00C63730">
        <w:trPr>
          <w:trHeight w:val="240"/>
        </w:trPr>
        <w:tc>
          <w:tcPr>
            <w:tcW w:w="796" w:type="dxa"/>
            <w:vAlign w:val="center"/>
          </w:tcPr>
          <w:p w14:paraId="0555D4A7" w14:textId="024C2291" w:rsidR="00C63730" w:rsidRPr="00C63730" w:rsidRDefault="008D5187">
            <w:hyperlink w:anchor="CaseRef200275" w:tooltip="Detaljer" w:history="1">
              <w:r w:rsidR="00C63730">
                <w:rPr>
                  <w:rStyle w:val="Hyperkobling"/>
                </w:rPr>
                <w:t>21/15</w:t>
              </w:r>
            </w:hyperlink>
          </w:p>
        </w:tc>
        <w:tc>
          <w:tcPr>
            <w:tcW w:w="1472" w:type="dxa"/>
            <w:vAlign w:val="center"/>
          </w:tcPr>
          <w:p w14:paraId="48CBBF0B" w14:textId="3DD6C0F5" w:rsidR="00C63730" w:rsidRPr="00C63730" w:rsidRDefault="00C63730">
            <w:r>
              <w:t>15/00085-3</w:t>
            </w:r>
          </w:p>
        </w:tc>
        <w:tc>
          <w:tcPr>
            <w:tcW w:w="5940" w:type="dxa"/>
            <w:vAlign w:val="center"/>
          </w:tcPr>
          <w:p w14:paraId="4B6CE190" w14:textId="72B55E41" w:rsidR="00C63730" w:rsidRPr="00C63730" w:rsidRDefault="00C63730">
            <w:r>
              <w:t>Kontrollutvalget - funksjon og oppgaver</w:t>
            </w:r>
          </w:p>
        </w:tc>
        <w:tc>
          <w:tcPr>
            <w:tcW w:w="1079" w:type="dxa"/>
            <w:vAlign w:val="center"/>
          </w:tcPr>
          <w:p w14:paraId="2B161F9D" w14:textId="13C97B83" w:rsidR="00C63730" w:rsidRPr="00C63730" w:rsidRDefault="00EC5129">
            <w:pPr>
              <w:jc w:val="center"/>
            </w:pPr>
            <w:fldSimple w:instr=" PAGEREF CaseRef200275 ">
              <w:r w:rsidR="008D5187">
                <w:rPr>
                  <w:noProof/>
                </w:rPr>
                <w:t>6</w:t>
              </w:r>
            </w:fldSimple>
          </w:p>
        </w:tc>
      </w:tr>
      <w:tr w:rsidR="00C63730" w:rsidRPr="00C63730" w14:paraId="4049E7C0" w14:textId="77777777" w:rsidTr="00C63730">
        <w:trPr>
          <w:trHeight w:val="240"/>
        </w:trPr>
        <w:tc>
          <w:tcPr>
            <w:tcW w:w="796" w:type="dxa"/>
            <w:vAlign w:val="center"/>
          </w:tcPr>
          <w:p w14:paraId="567BED7B" w14:textId="354859D1" w:rsidR="00C63730" w:rsidRPr="00C63730" w:rsidRDefault="008D5187">
            <w:hyperlink w:anchor="CaseRef200279" w:tooltip="Detaljer" w:history="1">
              <w:r w:rsidR="00C63730">
                <w:rPr>
                  <w:rStyle w:val="Hyperkobling"/>
                </w:rPr>
                <w:t>22/15</w:t>
              </w:r>
            </w:hyperlink>
          </w:p>
        </w:tc>
        <w:tc>
          <w:tcPr>
            <w:tcW w:w="1472" w:type="dxa"/>
            <w:vAlign w:val="center"/>
          </w:tcPr>
          <w:p w14:paraId="6B52633E" w14:textId="33AA8842" w:rsidR="00C63730" w:rsidRPr="00C63730" w:rsidRDefault="00C63730">
            <w:r>
              <w:t>15/00090-1</w:t>
            </w:r>
          </w:p>
        </w:tc>
        <w:tc>
          <w:tcPr>
            <w:tcW w:w="5940" w:type="dxa"/>
            <w:vAlign w:val="center"/>
          </w:tcPr>
          <w:p w14:paraId="52B64060" w14:textId="303A23F2" w:rsidR="00C63730" w:rsidRPr="00C63730" w:rsidRDefault="00C63730">
            <w:r>
              <w:t>Forvaltningsrevisjon av barneverntjenesten Andebu 2015</w:t>
            </w:r>
          </w:p>
        </w:tc>
        <w:tc>
          <w:tcPr>
            <w:tcW w:w="1079" w:type="dxa"/>
            <w:vAlign w:val="center"/>
          </w:tcPr>
          <w:p w14:paraId="34D090A5" w14:textId="6A07EAD4" w:rsidR="00C63730" w:rsidRPr="00C63730" w:rsidRDefault="00EC5129">
            <w:pPr>
              <w:jc w:val="center"/>
            </w:pPr>
            <w:fldSimple w:instr=" PAGEREF CaseRef200279 ">
              <w:r w:rsidR="008D5187">
                <w:rPr>
                  <w:noProof/>
                </w:rPr>
                <w:t>8</w:t>
              </w:r>
            </w:fldSimple>
          </w:p>
        </w:tc>
      </w:tr>
      <w:tr w:rsidR="00C63730" w:rsidRPr="00C63730" w14:paraId="745A0626" w14:textId="77777777" w:rsidTr="00C63730">
        <w:trPr>
          <w:trHeight w:val="240"/>
        </w:trPr>
        <w:tc>
          <w:tcPr>
            <w:tcW w:w="796" w:type="dxa"/>
            <w:vAlign w:val="center"/>
          </w:tcPr>
          <w:p w14:paraId="641756C6" w14:textId="71D59681" w:rsidR="00C63730" w:rsidRPr="00C63730" w:rsidRDefault="008D5187">
            <w:hyperlink w:anchor="CaseRef200285" w:tooltip="Detaljer" w:history="1">
              <w:r w:rsidR="00C63730">
                <w:rPr>
                  <w:rStyle w:val="Hyperkobling"/>
                </w:rPr>
                <w:t>23/15</w:t>
              </w:r>
            </w:hyperlink>
          </w:p>
        </w:tc>
        <w:tc>
          <w:tcPr>
            <w:tcW w:w="1472" w:type="dxa"/>
            <w:vAlign w:val="center"/>
          </w:tcPr>
          <w:p w14:paraId="6E68CF88" w14:textId="29FBD6D0" w:rsidR="00C63730" w:rsidRPr="00C63730" w:rsidRDefault="00C63730">
            <w:r>
              <w:t>15/00087-1</w:t>
            </w:r>
          </w:p>
        </w:tc>
        <w:tc>
          <w:tcPr>
            <w:tcW w:w="5940" w:type="dxa"/>
            <w:vAlign w:val="center"/>
          </w:tcPr>
          <w:p w14:paraId="45EE79EF" w14:textId="3D6CBE75" w:rsidR="00C63730" w:rsidRPr="00C63730" w:rsidRDefault="00C63730">
            <w:r>
              <w:t>Budsjett 2016 for tilsyn og kontroll i Andebu kommune</w:t>
            </w:r>
          </w:p>
        </w:tc>
        <w:tc>
          <w:tcPr>
            <w:tcW w:w="1079" w:type="dxa"/>
            <w:vAlign w:val="center"/>
          </w:tcPr>
          <w:p w14:paraId="68C8A475" w14:textId="67313F88" w:rsidR="00C63730" w:rsidRPr="00C63730" w:rsidRDefault="00EC5129">
            <w:pPr>
              <w:jc w:val="center"/>
            </w:pPr>
            <w:fldSimple w:instr=" PAGEREF CaseRef200285 ">
              <w:r w:rsidR="008D5187">
                <w:rPr>
                  <w:noProof/>
                </w:rPr>
                <w:t>11</w:t>
              </w:r>
            </w:fldSimple>
          </w:p>
        </w:tc>
      </w:tr>
      <w:tr w:rsidR="00C63730" w:rsidRPr="00C63730" w14:paraId="29D29695" w14:textId="77777777" w:rsidTr="00C63730">
        <w:trPr>
          <w:trHeight w:val="240"/>
        </w:trPr>
        <w:tc>
          <w:tcPr>
            <w:tcW w:w="796" w:type="dxa"/>
            <w:vAlign w:val="center"/>
          </w:tcPr>
          <w:p w14:paraId="56A542AD" w14:textId="385A9BB3" w:rsidR="00C63730" w:rsidRPr="00C63730" w:rsidRDefault="008D5187">
            <w:hyperlink w:anchor="CaseRef200283" w:tooltip="Detaljer" w:history="1">
              <w:r w:rsidR="00C63730">
                <w:rPr>
                  <w:rStyle w:val="Hyperkobling"/>
                </w:rPr>
                <w:t>24/15</w:t>
              </w:r>
            </w:hyperlink>
          </w:p>
        </w:tc>
        <w:tc>
          <w:tcPr>
            <w:tcW w:w="1472" w:type="dxa"/>
            <w:vAlign w:val="center"/>
          </w:tcPr>
          <w:p w14:paraId="1CFBCF4D" w14:textId="0713FFFE" w:rsidR="00C63730" w:rsidRPr="00C63730" w:rsidRDefault="00C63730">
            <w:r>
              <w:t>15/00089-1</w:t>
            </w:r>
          </w:p>
        </w:tc>
        <w:tc>
          <w:tcPr>
            <w:tcW w:w="5940" w:type="dxa"/>
            <w:vAlign w:val="center"/>
          </w:tcPr>
          <w:p w14:paraId="034C7865" w14:textId="25505E36" w:rsidR="00C63730" w:rsidRPr="00C63730" w:rsidRDefault="00C63730">
            <w:r>
              <w:t xml:space="preserve">Overordnet revisjonsstrategi 2015 - Andebu </w:t>
            </w:r>
          </w:p>
        </w:tc>
        <w:tc>
          <w:tcPr>
            <w:tcW w:w="1079" w:type="dxa"/>
            <w:vAlign w:val="center"/>
          </w:tcPr>
          <w:p w14:paraId="27B36FBE" w14:textId="4D36496B" w:rsidR="00C63730" w:rsidRPr="00C63730" w:rsidRDefault="00EC5129">
            <w:pPr>
              <w:jc w:val="center"/>
            </w:pPr>
            <w:fldSimple w:instr=" PAGEREF CaseRef200283 ">
              <w:r w:rsidR="008D5187">
                <w:rPr>
                  <w:noProof/>
                </w:rPr>
                <w:t>14</w:t>
              </w:r>
            </w:fldSimple>
          </w:p>
        </w:tc>
      </w:tr>
      <w:tr w:rsidR="00C63730" w:rsidRPr="00C63730" w14:paraId="62B078E7" w14:textId="77777777" w:rsidTr="00C63730">
        <w:trPr>
          <w:trHeight w:val="240"/>
        </w:trPr>
        <w:tc>
          <w:tcPr>
            <w:tcW w:w="796" w:type="dxa"/>
            <w:vAlign w:val="center"/>
          </w:tcPr>
          <w:p w14:paraId="494AECC2" w14:textId="7E41BC2F" w:rsidR="00C63730" w:rsidRPr="00C63730" w:rsidRDefault="008D5187">
            <w:hyperlink w:anchor="CaseRef200287" w:tooltip="Detaljer" w:history="1">
              <w:r w:rsidR="00C63730">
                <w:rPr>
                  <w:rStyle w:val="Hyperkobling"/>
                </w:rPr>
                <w:t>25/15</w:t>
              </w:r>
            </w:hyperlink>
          </w:p>
        </w:tc>
        <w:tc>
          <w:tcPr>
            <w:tcW w:w="1472" w:type="dxa"/>
            <w:vAlign w:val="center"/>
          </w:tcPr>
          <w:p w14:paraId="5A69A0D2" w14:textId="3ADD5AE0" w:rsidR="00C63730" w:rsidRPr="00C63730" w:rsidRDefault="00C63730">
            <w:r>
              <w:t>15/00085-4</w:t>
            </w:r>
          </w:p>
        </w:tc>
        <w:tc>
          <w:tcPr>
            <w:tcW w:w="5940" w:type="dxa"/>
            <w:vAlign w:val="center"/>
          </w:tcPr>
          <w:p w14:paraId="214B8A08" w14:textId="58F40A55" w:rsidR="00C63730" w:rsidRPr="00C63730" w:rsidRDefault="00C63730">
            <w:r>
              <w:t>Valg av representant og vararepresentant til styret i VIKS for perioden 01.01.16 - 31.12.16</w:t>
            </w:r>
          </w:p>
        </w:tc>
        <w:tc>
          <w:tcPr>
            <w:tcW w:w="1079" w:type="dxa"/>
            <w:vAlign w:val="center"/>
          </w:tcPr>
          <w:p w14:paraId="69FB2467" w14:textId="0A878881" w:rsidR="00C63730" w:rsidRPr="00C63730" w:rsidRDefault="00EC5129">
            <w:pPr>
              <w:jc w:val="center"/>
            </w:pPr>
            <w:fldSimple w:instr=" PAGEREF CaseRef200287 ">
              <w:r w:rsidR="008D5187">
                <w:rPr>
                  <w:noProof/>
                </w:rPr>
                <w:t>15</w:t>
              </w:r>
            </w:fldSimple>
          </w:p>
        </w:tc>
      </w:tr>
      <w:tr w:rsidR="00C63730" w:rsidRPr="00C63730" w14:paraId="74C871F4" w14:textId="77777777" w:rsidTr="00C63730">
        <w:trPr>
          <w:trHeight w:val="240"/>
        </w:trPr>
        <w:tc>
          <w:tcPr>
            <w:tcW w:w="796" w:type="dxa"/>
            <w:vAlign w:val="center"/>
          </w:tcPr>
          <w:p w14:paraId="239AF4DA" w14:textId="5D14A6FE" w:rsidR="00C63730" w:rsidRPr="00C63730" w:rsidRDefault="008D5187">
            <w:hyperlink w:anchor="CaseRef200289" w:tooltip="Detaljer" w:history="1">
              <w:r w:rsidR="00C63730">
                <w:rPr>
                  <w:rStyle w:val="Hyperkobling"/>
                </w:rPr>
                <w:t>26/15</w:t>
              </w:r>
            </w:hyperlink>
          </w:p>
        </w:tc>
        <w:tc>
          <w:tcPr>
            <w:tcW w:w="1472" w:type="dxa"/>
            <w:vAlign w:val="center"/>
          </w:tcPr>
          <w:p w14:paraId="0AB01DA6" w14:textId="7C574705" w:rsidR="00C63730" w:rsidRPr="00C63730" w:rsidRDefault="00C63730">
            <w:r>
              <w:t>15/00085-5</w:t>
            </w:r>
          </w:p>
        </w:tc>
        <w:tc>
          <w:tcPr>
            <w:tcW w:w="5940" w:type="dxa"/>
            <w:vAlign w:val="center"/>
          </w:tcPr>
          <w:p w14:paraId="216E239A" w14:textId="3B4C8879" w:rsidR="00C63730" w:rsidRPr="00C63730" w:rsidRDefault="00C63730">
            <w:r>
              <w:t>Referatsaker Andebu</w:t>
            </w:r>
          </w:p>
        </w:tc>
        <w:tc>
          <w:tcPr>
            <w:tcW w:w="1079" w:type="dxa"/>
            <w:vAlign w:val="center"/>
          </w:tcPr>
          <w:p w14:paraId="19588A90" w14:textId="2834C17B" w:rsidR="00C63730" w:rsidRPr="00C63730" w:rsidRDefault="00EC5129">
            <w:pPr>
              <w:jc w:val="center"/>
            </w:pPr>
            <w:fldSimple w:instr=" PAGEREF CaseRef200289 ">
              <w:r w:rsidR="008D5187">
                <w:rPr>
                  <w:noProof/>
                </w:rPr>
                <w:t>17</w:t>
              </w:r>
            </w:fldSimple>
          </w:p>
        </w:tc>
      </w:tr>
      <w:tr w:rsidR="00C63730" w:rsidRPr="00C63730" w14:paraId="334F24C3" w14:textId="77777777" w:rsidTr="00C63730">
        <w:trPr>
          <w:trHeight w:val="240"/>
        </w:trPr>
        <w:tc>
          <w:tcPr>
            <w:tcW w:w="796" w:type="dxa"/>
            <w:vAlign w:val="center"/>
          </w:tcPr>
          <w:p w14:paraId="7DE27892" w14:textId="433846D8" w:rsidR="00C63730" w:rsidRPr="00C63730" w:rsidRDefault="008D5187">
            <w:hyperlink w:anchor="CaseRef200293" w:tooltip="Detaljer" w:history="1">
              <w:r w:rsidR="00C63730">
                <w:rPr>
                  <w:rStyle w:val="Hyperkobling"/>
                </w:rPr>
                <w:t>27/15</w:t>
              </w:r>
            </w:hyperlink>
          </w:p>
        </w:tc>
        <w:tc>
          <w:tcPr>
            <w:tcW w:w="1472" w:type="dxa"/>
            <w:vAlign w:val="center"/>
          </w:tcPr>
          <w:p w14:paraId="743865AF" w14:textId="6102ADF3" w:rsidR="00C63730" w:rsidRPr="00C63730" w:rsidRDefault="00C63730">
            <w:r>
              <w:t>15/00085-6</w:t>
            </w:r>
          </w:p>
        </w:tc>
        <w:tc>
          <w:tcPr>
            <w:tcW w:w="5940" w:type="dxa"/>
            <w:vAlign w:val="center"/>
          </w:tcPr>
          <w:p w14:paraId="32A1D2F3" w14:textId="3ED8292E" w:rsidR="00C63730" w:rsidRPr="00C63730" w:rsidRDefault="00C63730">
            <w:r>
              <w:t>Eventuelt</w:t>
            </w:r>
          </w:p>
        </w:tc>
        <w:tc>
          <w:tcPr>
            <w:tcW w:w="1079" w:type="dxa"/>
            <w:vAlign w:val="center"/>
          </w:tcPr>
          <w:p w14:paraId="05268F2B" w14:textId="318505B7" w:rsidR="00C63730" w:rsidRPr="00C63730" w:rsidRDefault="00EC5129">
            <w:pPr>
              <w:jc w:val="center"/>
            </w:pPr>
            <w:fldSimple w:instr=" PAGEREF CaseRef200293 ">
              <w:r w:rsidR="008D5187">
                <w:rPr>
                  <w:noProof/>
                </w:rPr>
                <w:t>18</w:t>
              </w:r>
            </w:fldSimple>
          </w:p>
        </w:tc>
      </w:tr>
      <w:tr w:rsidR="00C63730" w:rsidRPr="00C63730" w14:paraId="4DB4327F" w14:textId="77777777" w:rsidTr="00C63730">
        <w:trPr>
          <w:trHeight w:val="240"/>
        </w:trPr>
        <w:tc>
          <w:tcPr>
            <w:tcW w:w="796" w:type="dxa"/>
            <w:vAlign w:val="center"/>
          </w:tcPr>
          <w:p w14:paraId="2A05B022" w14:textId="77777777" w:rsidR="00C63730" w:rsidRDefault="00C63730"/>
        </w:tc>
        <w:tc>
          <w:tcPr>
            <w:tcW w:w="1472" w:type="dxa"/>
            <w:vAlign w:val="center"/>
          </w:tcPr>
          <w:p w14:paraId="3742C6C5" w14:textId="77777777" w:rsidR="00C63730" w:rsidRDefault="00C63730"/>
        </w:tc>
        <w:tc>
          <w:tcPr>
            <w:tcW w:w="5940" w:type="dxa"/>
            <w:vAlign w:val="center"/>
          </w:tcPr>
          <w:p w14:paraId="17D03E4F" w14:textId="77777777" w:rsidR="00C63730" w:rsidRDefault="00C63730"/>
        </w:tc>
        <w:tc>
          <w:tcPr>
            <w:tcW w:w="1079" w:type="dxa"/>
            <w:vAlign w:val="center"/>
          </w:tcPr>
          <w:p w14:paraId="2AF32A8D" w14:textId="77777777" w:rsidR="00C63730" w:rsidRDefault="00C63730">
            <w:pPr>
              <w:jc w:val="center"/>
            </w:pPr>
          </w:p>
        </w:tc>
      </w:tr>
    </w:tbl>
    <w:p w14:paraId="5E08C470" w14:textId="77777777" w:rsidR="00A25126" w:rsidRDefault="00A25126"/>
    <w:p w14:paraId="5E08C471" w14:textId="77777777" w:rsidR="00A25126" w:rsidRDefault="00A25126"/>
    <w:p w14:paraId="19558FA2" w14:textId="1DA745AE" w:rsidR="00D9100E" w:rsidRDefault="00D9100E">
      <w:pPr>
        <w:rPr>
          <w:lang w:eastAsia="nb-NO"/>
        </w:rPr>
      </w:pPr>
      <w:r>
        <w:rPr>
          <w:lang w:eastAsia="nb-NO"/>
        </w:rPr>
        <w:t>Forfall meldes snarest til sekretariatet v/Gaute Hesjedal, mob 40 49 13 44.</w:t>
      </w:r>
      <w:r>
        <w:rPr>
          <w:lang w:eastAsia="nb-NO"/>
        </w:rPr>
        <w:br w:type="page"/>
      </w:r>
    </w:p>
    <w:p w14:paraId="5E08C472" w14:textId="6AC081FF" w:rsidR="00A25126" w:rsidRDefault="00F42D97">
      <w:pPr>
        <w:rPr>
          <w:lang w:eastAsia="nb-NO"/>
        </w:rPr>
      </w:pPr>
      <w:r>
        <w:rPr>
          <w:lang w:eastAsia="nb-NO"/>
        </w:rPr>
        <w:lastRenderedPageBreak/>
        <w:t>Revetal</w:t>
      </w:r>
      <w:r w:rsidR="00A25126">
        <w:rPr>
          <w:lang w:eastAsia="nb-NO"/>
        </w:rPr>
        <w:t xml:space="preserve">, </w:t>
      </w:r>
      <w:r w:rsidR="00C63730">
        <w:rPr>
          <w:noProof/>
        </w:rPr>
        <w:t>28.10.2015</w:t>
      </w:r>
      <w:r>
        <w:rPr>
          <w:noProof/>
        </w:rPr>
        <w:br/>
        <w:t>For leder av kontrollutvalget i Andebu</w:t>
      </w:r>
      <w:r w:rsidR="00D9100E">
        <w:rPr>
          <w:noProof/>
        </w:rPr>
        <w:t xml:space="preserve"> kommune Jørn Erik Bøe</w:t>
      </w:r>
    </w:p>
    <w:p w14:paraId="5E08C473" w14:textId="77777777" w:rsidR="00A25126" w:rsidRDefault="00A25126">
      <w:pPr>
        <w:rPr>
          <w:lang w:eastAsia="nb-NO"/>
        </w:rPr>
      </w:pPr>
    </w:p>
    <w:p w14:paraId="5E08C474" w14:textId="77777777" w:rsidR="00A25126" w:rsidRDefault="00A25126">
      <w:pPr>
        <w:rPr>
          <w:lang w:eastAsia="nb-NO"/>
        </w:rPr>
      </w:pPr>
    </w:p>
    <w:p w14:paraId="5E08C475" w14:textId="77777777" w:rsidR="00A25126" w:rsidRDefault="00A25126">
      <w:pPr>
        <w:rPr>
          <w:lang w:eastAsia="nb-NO"/>
        </w:rPr>
      </w:pPr>
    </w:p>
    <w:p w14:paraId="5E08C476" w14:textId="77777777" w:rsidR="00A25126" w:rsidRDefault="00A25126"/>
    <w:p w14:paraId="5E08C478" w14:textId="2B93AAA7" w:rsidR="00C63730" w:rsidRDefault="00D9100E">
      <w:r>
        <w:t>Gaute Hesjedal</w:t>
      </w:r>
      <w:r>
        <w:br/>
        <w:t>Rådgiver VIKS</w:t>
      </w:r>
      <w:r w:rsidR="00C63730">
        <w:br w:type="page"/>
      </w:r>
    </w:p>
    <w:p w14:paraId="4E18CE10" w14:textId="056E86CB" w:rsidR="00A25126" w:rsidRDefault="00C63730" w:rsidP="00C63730">
      <w:pPr>
        <w:pStyle w:val="MUCaseTitle"/>
      </w:pPr>
      <w:r w:rsidRPr="00C63730">
        <w:rPr>
          <w:shd w:val="clear" w:color="auto" w:fill="D9D9D9"/>
        </w:rPr>
        <w:lastRenderedPageBreak/>
        <w:t>Saker til behandling</w:t>
      </w:r>
    </w:p>
    <w:p w14:paraId="2BFB7658" w14:textId="77777777" w:rsidR="00C63730" w:rsidRDefault="00C63730" w:rsidP="00C63730">
      <w:pPr>
        <w:pStyle w:val="MUCaseTitle2"/>
      </w:pPr>
      <w:bookmarkStart w:id="4" w:name="CaseRef200263"/>
      <w:bookmarkEnd w:id="4"/>
      <w:r>
        <w:t>18/15 Godkjenning av protokoll Andebu 27.05.15</w:t>
      </w:r>
    </w:p>
    <w:p w14:paraId="7C35D35D" w14:textId="68F7C57D" w:rsidR="00C63730" w:rsidRDefault="00C63730" w:rsidP="00C63730">
      <w:pPr>
        <w:pStyle w:val="MUCaseTitle2"/>
      </w:pPr>
    </w:p>
    <w:p w14:paraId="04603D1B" w14:textId="7E9B88B1" w:rsidR="00C63730" w:rsidRDefault="00C63730" w:rsidP="00C63730">
      <w:r>
        <w:t>Arkivsak-dok.</w:t>
      </w:r>
      <w:r>
        <w:tab/>
        <w:t>15/00046-1</w:t>
      </w:r>
    </w:p>
    <w:p w14:paraId="2FD7E091" w14:textId="20E0D04C" w:rsidR="00C63730" w:rsidRDefault="00C63730" w:rsidP="00C63730">
      <w:r>
        <w:t>Arkivkode.</w:t>
      </w:r>
      <w:r>
        <w:tab/>
      </w:r>
      <w:r>
        <w:tab/>
        <w:t xml:space="preserve"> </w:t>
      </w:r>
    </w:p>
    <w:p w14:paraId="6BA3C295" w14:textId="44748951" w:rsidR="00C63730" w:rsidRDefault="00C63730" w:rsidP="00C63730">
      <w:r>
        <w:t>Saksbehandler</w:t>
      </w:r>
      <w:r>
        <w:tab/>
        <w:t>Gaute Hesjedal</w:t>
      </w:r>
    </w:p>
    <w:p w14:paraId="45C4BBF9" w14:textId="276C073D" w:rsidR="00C63730" w:rsidRDefault="00C63730" w:rsidP="00C63730"/>
    <w:p w14:paraId="765E8972" w14:textId="23CBD5E6"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1C66DBE6" w14:textId="77777777" w:rsidTr="00C63730">
        <w:tc>
          <w:tcPr>
            <w:tcW w:w="5102" w:type="dxa"/>
            <w:shd w:val="clear" w:color="auto" w:fill="auto"/>
          </w:tcPr>
          <w:p w14:paraId="19DDCA0C" w14:textId="310ED4C8" w:rsidR="00C63730" w:rsidRDefault="00C63730" w:rsidP="00C63730">
            <w:r>
              <w:t>Saksgang</w:t>
            </w:r>
          </w:p>
        </w:tc>
        <w:tc>
          <w:tcPr>
            <w:tcW w:w="1701" w:type="dxa"/>
            <w:shd w:val="clear" w:color="auto" w:fill="auto"/>
          </w:tcPr>
          <w:p w14:paraId="6C9CE1D5" w14:textId="2105C869" w:rsidR="00C63730" w:rsidRDefault="00C63730" w:rsidP="00C63730">
            <w:r>
              <w:t>Møtedato</w:t>
            </w:r>
          </w:p>
        </w:tc>
        <w:tc>
          <w:tcPr>
            <w:tcW w:w="1134" w:type="dxa"/>
            <w:shd w:val="clear" w:color="auto" w:fill="auto"/>
          </w:tcPr>
          <w:p w14:paraId="5990A06A" w14:textId="75E6301E" w:rsidR="00C63730" w:rsidRDefault="00C63730" w:rsidP="00C63730">
            <w:r>
              <w:t>Saknr</w:t>
            </w:r>
          </w:p>
        </w:tc>
      </w:tr>
      <w:tr w:rsidR="00C63730" w14:paraId="77065335" w14:textId="77777777" w:rsidTr="00C63730">
        <w:tc>
          <w:tcPr>
            <w:tcW w:w="5102" w:type="dxa"/>
            <w:shd w:val="clear" w:color="auto" w:fill="auto"/>
          </w:tcPr>
          <w:p w14:paraId="05C81410" w14:textId="7ACD5EBA" w:rsidR="00C63730" w:rsidRDefault="00C63730" w:rsidP="00C63730">
            <w:r>
              <w:t>1 Kontrollutvalget i Andebu</w:t>
            </w:r>
          </w:p>
        </w:tc>
        <w:tc>
          <w:tcPr>
            <w:tcW w:w="1701" w:type="dxa"/>
            <w:shd w:val="clear" w:color="auto" w:fill="auto"/>
          </w:tcPr>
          <w:p w14:paraId="67B65DD0" w14:textId="33B7EF72" w:rsidR="00C63730" w:rsidRDefault="00C63730" w:rsidP="00C63730">
            <w:r>
              <w:t>28.10.2015</w:t>
            </w:r>
          </w:p>
        </w:tc>
        <w:tc>
          <w:tcPr>
            <w:tcW w:w="1134" w:type="dxa"/>
            <w:shd w:val="clear" w:color="auto" w:fill="auto"/>
          </w:tcPr>
          <w:p w14:paraId="5A39D0A6" w14:textId="3269B537" w:rsidR="00C63730" w:rsidRDefault="00C63730" w:rsidP="00C63730">
            <w:r>
              <w:t>18/15</w:t>
            </w:r>
          </w:p>
        </w:tc>
      </w:tr>
    </w:tbl>
    <w:p w14:paraId="5DD99937" w14:textId="1C59DFCA" w:rsidR="00C63730" w:rsidRDefault="00C63730" w:rsidP="00C63730"/>
    <w:p w14:paraId="3EEB15EF" w14:textId="5BB54B96" w:rsidR="00C63730" w:rsidRDefault="00C63730" w:rsidP="00C63730"/>
    <w:sdt>
      <w:sdtPr>
        <w:tag w:val="MU_Tittel"/>
        <w:id w:val="7758469"/>
        <w:placeholder>
          <w:docPart w:val="6A8872CB78E04150B58F08AE9E2EAACF"/>
        </w:placeholder>
        <w:text w:multiLine="1"/>
      </w:sdtPr>
      <w:sdtContent>
        <w:p w14:paraId="7C2D582B"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534866876"/>
        <w:placeholder>
          <w:docPart w:val="118131B5737744FDB5A4A95D4E3418B6"/>
        </w:placeholder>
      </w:sdtPr>
      <w:sdtContent>
        <w:p w14:paraId="729C6CAB" w14:textId="77777777" w:rsidR="00C63730" w:rsidRDefault="00C63730" w:rsidP="00C63730">
          <w:pPr>
            <w:rPr>
              <w:rFonts w:cs="Arial"/>
            </w:rPr>
          </w:pPr>
          <w:r>
            <w:rPr>
              <w:rFonts w:cs="Arial"/>
            </w:rPr>
            <w:t>Protokoll fra kontrollutvalgets møte 27. mai 2015 godkjennes.</w:t>
          </w:r>
        </w:p>
      </w:sdtContent>
    </w:sdt>
    <w:p w14:paraId="7601D07B" w14:textId="77777777" w:rsidR="00C63730" w:rsidRDefault="00C63730" w:rsidP="00C63730">
      <w:pPr>
        <w:rPr>
          <w:rFonts w:cs="Arial"/>
        </w:rPr>
      </w:pPr>
    </w:p>
    <w:p w14:paraId="3EA80255" w14:textId="77777777" w:rsidR="00C63730" w:rsidRDefault="00C63730" w:rsidP="00C63730">
      <w:pPr>
        <w:pStyle w:val="MUOverskrift3"/>
      </w:pPr>
      <w:r w:rsidRPr="001E5D5A">
        <w:t>Vedlegg:</w:t>
      </w:r>
      <w:r>
        <w:t xml:space="preserve"> </w:t>
      </w:r>
    </w:p>
    <w:sdt>
      <w:sdtPr>
        <w:id w:val="534866880"/>
        <w:placeholder>
          <w:docPart w:val="88527677F708489CB831F75C49AB8D91"/>
        </w:placeholder>
      </w:sdtPr>
      <w:sdtContent>
        <w:p w14:paraId="4E6E5643" w14:textId="77777777" w:rsidR="00C63730" w:rsidRPr="000E2A5B" w:rsidRDefault="00C63730" w:rsidP="00C63730">
          <w:r>
            <w:t>Protokoll fra møtet 27.05.15</w:t>
          </w:r>
        </w:p>
      </w:sdtContent>
    </w:sdt>
    <w:p w14:paraId="79F02AF1" w14:textId="77777777" w:rsidR="00C63730" w:rsidRDefault="00C63730" w:rsidP="00C63730">
      <w:pPr>
        <w:pStyle w:val="MUOverskrift2"/>
      </w:pPr>
    </w:p>
    <w:p w14:paraId="0DAC6141" w14:textId="77777777" w:rsidR="00C63730" w:rsidRDefault="00C63730" w:rsidP="00C63730">
      <w:pPr>
        <w:pStyle w:val="MUOverskrift2"/>
      </w:pPr>
    </w:p>
    <w:p w14:paraId="291BBE46" w14:textId="77777777" w:rsidR="00C63730" w:rsidRDefault="00C63730" w:rsidP="00C63730"/>
    <w:p w14:paraId="285F5E18" w14:textId="77777777" w:rsidR="00C63730" w:rsidRDefault="00C63730" w:rsidP="00C63730"/>
    <w:p w14:paraId="5521AA8F" w14:textId="3C3DF024" w:rsidR="00C63730" w:rsidRDefault="00C63730" w:rsidP="00C63730"/>
    <w:p w14:paraId="2F326301" w14:textId="7AEA5DC4" w:rsidR="00C63730" w:rsidRDefault="00C63730" w:rsidP="00C63730">
      <w:pPr>
        <w:pStyle w:val="MUHeading2"/>
      </w:pPr>
      <w:r>
        <w:t>Vedlegg til sak</w:t>
      </w:r>
    </w:p>
    <w:p w14:paraId="0C1C2DF4" w14:textId="2FBA8A50" w:rsidR="00C63730" w:rsidRDefault="00C63730" w:rsidP="00C63730">
      <w:r>
        <w:object w:dxaOrig="1531" w:dyaOrig="990" w14:anchorId="301BA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11" ShapeID="_x0000_i1025" DrawAspect="Icon" ObjectID="_1506967079" r:id="rId12"/>
        </w:object>
      </w:r>
    </w:p>
    <w:p w14:paraId="2258DE87" w14:textId="465DB51D" w:rsidR="00C63730" w:rsidRDefault="00C63730">
      <w:r>
        <w:br w:type="page"/>
      </w:r>
    </w:p>
    <w:p w14:paraId="47EA07DE" w14:textId="77777777" w:rsidR="00C63730" w:rsidRDefault="00C63730" w:rsidP="00C63730">
      <w:pPr>
        <w:pStyle w:val="MUCaseTitle2"/>
      </w:pPr>
      <w:bookmarkStart w:id="5" w:name="CaseRef200265"/>
      <w:bookmarkEnd w:id="5"/>
      <w:r>
        <w:lastRenderedPageBreak/>
        <w:t>19/15 Presentasjon - kontrollutvalg, revisjon og sekretariat</w:t>
      </w:r>
    </w:p>
    <w:p w14:paraId="13F9EBBC" w14:textId="783CB04E" w:rsidR="00C63730" w:rsidRDefault="00C63730" w:rsidP="00C63730">
      <w:pPr>
        <w:pStyle w:val="MUCaseTitle2"/>
      </w:pPr>
    </w:p>
    <w:p w14:paraId="4B448650" w14:textId="219EF138" w:rsidR="00C63730" w:rsidRDefault="00C63730" w:rsidP="00C63730">
      <w:r>
        <w:t>Arkivsak-dok.</w:t>
      </w:r>
      <w:r>
        <w:tab/>
        <w:t>15/00085-1</w:t>
      </w:r>
    </w:p>
    <w:p w14:paraId="6998C26A" w14:textId="6EC243CB" w:rsidR="00C63730" w:rsidRDefault="00C63730" w:rsidP="00C63730">
      <w:r>
        <w:t>Arkivkode.</w:t>
      </w:r>
      <w:r>
        <w:tab/>
      </w:r>
      <w:r>
        <w:tab/>
        <w:t xml:space="preserve"> </w:t>
      </w:r>
    </w:p>
    <w:p w14:paraId="2DAFAAE6" w14:textId="7A825141" w:rsidR="00C63730" w:rsidRDefault="00C63730" w:rsidP="00C63730">
      <w:r>
        <w:t>Saksbehandler</w:t>
      </w:r>
      <w:r>
        <w:tab/>
        <w:t>Gaute Hesjedal</w:t>
      </w:r>
    </w:p>
    <w:p w14:paraId="74742EA2" w14:textId="282DFF01" w:rsidR="00C63730" w:rsidRDefault="00C63730" w:rsidP="00C63730"/>
    <w:p w14:paraId="079C9079" w14:textId="1C5F33E5"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6017364A" w14:textId="77777777" w:rsidTr="00C63730">
        <w:tc>
          <w:tcPr>
            <w:tcW w:w="5102" w:type="dxa"/>
            <w:shd w:val="clear" w:color="auto" w:fill="auto"/>
          </w:tcPr>
          <w:p w14:paraId="367991B6" w14:textId="758A8B7F" w:rsidR="00C63730" w:rsidRDefault="00C63730" w:rsidP="00C63730">
            <w:r>
              <w:t>Saksgang</w:t>
            </w:r>
          </w:p>
        </w:tc>
        <w:tc>
          <w:tcPr>
            <w:tcW w:w="1701" w:type="dxa"/>
            <w:shd w:val="clear" w:color="auto" w:fill="auto"/>
          </w:tcPr>
          <w:p w14:paraId="70D7BDE5" w14:textId="5F168670" w:rsidR="00C63730" w:rsidRDefault="00C63730" w:rsidP="00C63730">
            <w:r>
              <w:t>Møtedato</w:t>
            </w:r>
          </w:p>
        </w:tc>
        <w:tc>
          <w:tcPr>
            <w:tcW w:w="1134" w:type="dxa"/>
            <w:shd w:val="clear" w:color="auto" w:fill="auto"/>
          </w:tcPr>
          <w:p w14:paraId="1F9CDEAC" w14:textId="7E3067E7" w:rsidR="00C63730" w:rsidRDefault="00C63730" w:rsidP="00C63730">
            <w:r>
              <w:t>Saknr</w:t>
            </w:r>
          </w:p>
        </w:tc>
      </w:tr>
      <w:tr w:rsidR="00C63730" w14:paraId="7A5B317C" w14:textId="77777777" w:rsidTr="00C63730">
        <w:tc>
          <w:tcPr>
            <w:tcW w:w="5102" w:type="dxa"/>
            <w:shd w:val="clear" w:color="auto" w:fill="auto"/>
          </w:tcPr>
          <w:p w14:paraId="2692D90B" w14:textId="12A3D0FF" w:rsidR="00C63730" w:rsidRDefault="00C63730" w:rsidP="00C63730">
            <w:r>
              <w:t>1 Kontrollutvalget i Andebu</w:t>
            </w:r>
          </w:p>
        </w:tc>
        <w:tc>
          <w:tcPr>
            <w:tcW w:w="1701" w:type="dxa"/>
            <w:shd w:val="clear" w:color="auto" w:fill="auto"/>
          </w:tcPr>
          <w:p w14:paraId="6A9D30CB" w14:textId="319590BE" w:rsidR="00C63730" w:rsidRDefault="00C63730" w:rsidP="00C63730">
            <w:r>
              <w:t>28.10.2015</w:t>
            </w:r>
          </w:p>
        </w:tc>
        <w:tc>
          <w:tcPr>
            <w:tcW w:w="1134" w:type="dxa"/>
            <w:shd w:val="clear" w:color="auto" w:fill="auto"/>
          </w:tcPr>
          <w:p w14:paraId="2B65C59F" w14:textId="51DE9526" w:rsidR="00C63730" w:rsidRDefault="00C63730" w:rsidP="00C63730">
            <w:r>
              <w:t>19/15</w:t>
            </w:r>
          </w:p>
        </w:tc>
      </w:tr>
    </w:tbl>
    <w:p w14:paraId="0B56AC0A" w14:textId="630CC19F" w:rsidR="00C63730" w:rsidRDefault="00C63730" w:rsidP="00C63730"/>
    <w:p w14:paraId="7B6CE366" w14:textId="1B5CBCD0" w:rsidR="00C63730" w:rsidRDefault="00C63730" w:rsidP="00C63730"/>
    <w:sdt>
      <w:sdtPr>
        <w:tag w:val="MU_Tittel"/>
        <w:id w:val="1810203633"/>
        <w:placeholder>
          <w:docPart w:val="36A42FCD41004976A7CFAB0E7FD1AEA9"/>
        </w:placeholder>
        <w:text w:multiLine="1"/>
      </w:sdtPr>
      <w:sdtContent>
        <w:p w14:paraId="0C66385D"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430167880"/>
        <w:placeholder>
          <w:docPart w:val="505EBEA88C14462EABA7AE0399C91FC5"/>
        </w:placeholder>
      </w:sdtPr>
      <w:sdtContent>
        <w:p w14:paraId="488D127D" w14:textId="77777777" w:rsidR="00C63730" w:rsidRDefault="00C63730" w:rsidP="00C63730">
          <w:pPr>
            <w:rPr>
              <w:rFonts w:cs="Arial"/>
            </w:rPr>
          </w:pPr>
          <w:r>
            <w:rPr>
              <w:rFonts w:ascii="Helvetica" w:hAnsi="Helvetica" w:cs="Helvetica"/>
              <w:lang w:eastAsia="nb-NO"/>
            </w:rPr>
            <w:t>Informasjonen tas til orientering.</w:t>
          </w:r>
        </w:p>
      </w:sdtContent>
    </w:sdt>
    <w:p w14:paraId="670B22EB" w14:textId="77777777" w:rsidR="00C63730" w:rsidRDefault="00C63730" w:rsidP="00C63730">
      <w:pPr>
        <w:rPr>
          <w:rFonts w:cs="Arial"/>
        </w:rPr>
      </w:pPr>
    </w:p>
    <w:p w14:paraId="31478596" w14:textId="77777777" w:rsidR="00C63730" w:rsidRDefault="00C63730" w:rsidP="00C63730">
      <w:pPr>
        <w:pStyle w:val="MUOverskrift3"/>
      </w:pPr>
      <w:r w:rsidRPr="001E5D5A">
        <w:t>Vedlegg:</w:t>
      </w:r>
      <w:r>
        <w:t xml:space="preserve"> </w:t>
      </w:r>
    </w:p>
    <w:sdt>
      <w:sdtPr>
        <w:id w:val="1622720852"/>
        <w:placeholder>
          <w:docPart w:val="348004657D034E1D9F1ADC1B57BA576A"/>
        </w:placeholder>
      </w:sdtPr>
      <w:sdtContent>
        <w:p w14:paraId="1FDC9AC5" w14:textId="77777777" w:rsidR="00C63730" w:rsidRPr="000E2A5B" w:rsidRDefault="00C63730" w:rsidP="00C63730">
          <w:r>
            <w:t>KS-sak 77/15 Valg av kontrollutvalg 2015 – 31.12.2016</w:t>
          </w:r>
        </w:p>
      </w:sdtContent>
    </w:sdt>
    <w:p w14:paraId="6D2A31C9" w14:textId="77777777" w:rsidR="00C63730" w:rsidRDefault="00C63730" w:rsidP="00C63730">
      <w:pPr>
        <w:pStyle w:val="MUOverskrift2"/>
      </w:pPr>
    </w:p>
    <w:p w14:paraId="06C4CB08" w14:textId="77777777" w:rsidR="00C63730" w:rsidRDefault="00C63730" w:rsidP="00C63730">
      <w:pPr>
        <w:pStyle w:val="MUOverskrift2"/>
      </w:pPr>
      <w:r>
        <w:t>Saksframstilling:</w:t>
      </w:r>
    </w:p>
    <w:p w14:paraId="46ADB1AC" w14:textId="77777777" w:rsidR="00C63730" w:rsidRDefault="00C63730" w:rsidP="00C63730">
      <w:r>
        <w:t>Kontrollutvalget i Andebu for perioden 2015 – 31.12.2016</w:t>
      </w:r>
    </w:p>
    <w:p w14:paraId="1085DD11" w14:textId="77777777" w:rsidR="00C63730" w:rsidRDefault="00C63730" w:rsidP="00C63730"/>
    <w:p w14:paraId="7A7E96E2" w14:textId="77777777" w:rsidR="00C63730" w:rsidRPr="00A07EA3" w:rsidRDefault="00C63730" w:rsidP="00C63730">
      <w:pPr>
        <w:rPr>
          <w:u w:val="single"/>
        </w:rPr>
      </w:pPr>
      <w:r w:rsidRPr="00A07EA3">
        <w:rPr>
          <w:u w:val="single"/>
        </w:rPr>
        <w:t>Medlemmer</w:t>
      </w:r>
      <w:r w:rsidRPr="00A07EA3">
        <w:tab/>
      </w:r>
      <w:r w:rsidRPr="00A07EA3">
        <w:tab/>
      </w:r>
      <w:r w:rsidRPr="00A07EA3">
        <w:tab/>
      </w:r>
      <w:r w:rsidRPr="00A07EA3">
        <w:tab/>
      </w:r>
      <w:r w:rsidRPr="00A07EA3">
        <w:tab/>
      </w:r>
      <w:r w:rsidRPr="00A07EA3">
        <w:rPr>
          <w:u w:val="single"/>
        </w:rPr>
        <w:t>Personlig vara</w:t>
      </w:r>
    </w:p>
    <w:p w14:paraId="656F67C4" w14:textId="77777777" w:rsidR="00C63730" w:rsidRDefault="00C63730" w:rsidP="00C63730">
      <w:r>
        <w:t>Jørn Erik Bøe, leder</w:t>
      </w:r>
      <w:r>
        <w:tab/>
      </w:r>
      <w:r>
        <w:tab/>
      </w:r>
      <w:r>
        <w:tab/>
      </w:r>
      <w:r>
        <w:tab/>
        <w:t>Johnny Lian</w:t>
      </w:r>
    </w:p>
    <w:p w14:paraId="7DECBA38" w14:textId="77777777" w:rsidR="00C63730" w:rsidRDefault="00C63730" w:rsidP="00C63730">
      <w:r>
        <w:t>Jon Henrik Grindlia, nestleder</w:t>
      </w:r>
      <w:r>
        <w:tab/>
      </w:r>
      <w:r>
        <w:tab/>
        <w:t>John Karl Hunsrød</w:t>
      </w:r>
    </w:p>
    <w:p w14:paraId="7DB0E562" w14:textId="77777777" w:rsidR="00C63730" w:rsidRDefault="00C63730" w:rsidP="00C63730">
      <w:r>
        <w:t>Tale Haugan</w:t>
      </w:r>
      <w:r>
        <w:tab/>
      </w:r>
      <w:r>
        <w:tab/>
      </w:r>
      <w:r>
        <w:tab/>
      </w:r>
      <w:r>
        <w:tab/>
      </w:r>
      <w:r>
        <w:tab/>
        <w:t>Linda Bjørklund</w:t>
      </w:r>
    </w:p>
    <w:p w14:paraId="065CE827" w14:textId="77777777" w:rsidR="00C63730" w:rsidRDefault="00C63730" w:rsidP="00C63730">
      <w:r>
        <w:t>Heidi Knippen Trolldalen</w:t>
      </w:r>
      <w:r>
        <w:tab/>
      </w:r>
      <w:r>
        <w:tab/>
      </w:r>
      <w:r>
        <w:tab/>
        <w:t>Morten Trevland</w:t>
      </w:r>
    </w:p>
    <w:p w14:paraId="3542C3E9" w14:textId="77777777" w:rsidR="00C63730" w:rsidRDefault="00C63730" w:rsidP="00C63730">
      <w:r>
        <w:t>Jan Skaug</w:t>
      </w:r>
      <w:r>
        <w:tab/>
      </w:r>
      <w:r>
        <w:tab/>
      </w:r>
      <w:r>
        <w:tab/>
      </w:r>
      <w:r>
        <w:tab/>
      </w:r>
      <w:r>
        <w:tab/>
        <w:t>John Olav Pettersen</w:t>
      </w:r>
    </w:p>
    <w:p w14:paraId="5D628DC5" w14:textId="77777777" w:rsidR="00C63730" w:rsidRPr="00EF1C09" w:rsidRDefault="00C63730" w:rsidP="00C63730"/>
    <w:p w14:paraId="28E5AD63" w14:textId="77777777" w:rsidR="00C63730" w:rsidRDefault="00C63730" w:rsidP="00C63730">
      <w:pPr>
        <w:autoSpaceDE w:val="0"/>
        <w:autoSpaceDN w:val="0"/>
        <w:adjustRightInd w:val="0"/>
        <w:rPr>
          <w:rFonts w:ascii="Helvetica-Bold" w:hAnsi="Helvetica-Bold" w:cs="Helvetica-Bold"/>
          <w:b/>
          <w:bCs/>
          <w:lang w:eastAsia="nb-NO"/>
        </w:rPr>
      </w:pPr>
      <w:r>
        <w:rPr>
          <w:rFonts w:ascii="Helvetica-Bold" w:hAnsi="Helvetica-Bold" w:cs="Helvetica-Bold"/>
          <w:b/>
          <w:bCs/>
          <w:lang w:eastAsia="nb-NO"/>
        </w:rPr>
        <w:t>Sandefjord distriktsrevisjon - SDR</w:t>
      </w:r>
    </w:p>
    <w:p w14:paraId="0E397B3F"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Daglig leder </w:t>
      </w:r>
      <w:r>
        <w:rPr>
          <w:rFonts w:ascii="Helvetica" w:hAnsi="Helvetica" w:cs="Helvetica"/>
          <w:lang w:eastAsia="nb-NO"/>
        </w:rPr>
        <w:tab/>
        <w:t>Linn Karlsvik</w:t>
      </w:r>
    </w:p>
    <w:p w14:paraId="4E39CFEA"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Revisor </w:t>
      </w:r>
      <w:r>
        <w:rPr>
          <w:rFonts w:ascii="Helvetica" w:hAnsi="Helvetica" w:cs="Helvetica"/>
          <w:lang w:eastAsia="nb-NO"/>
        </w:rPr>
        <w:tab/>
        <w:t>Jan Magne Moland</w:t>
      </w:r>
    </w:p>
    <w:p w14:paraId="1AEA2E69"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Revisor</w:t>
      </w:r>
      <w:r>
        <w:rPr>
          <w:rFonts w:ascii="Helvetica" w:hAnsi="Helvetica" w:cs="Helvetica"/>
          <w:lang w:eastAsia="nb-NO"/>
        </w:rPr>
        <w:tab/>
        <w:t>Kjell Ivar Heggen</w:t>
      </w:r>
    </w:p>
    <w:p w14:paraId="250322ED" w14:textId="77777777" w:rsidR="00C63730" w:rsidRDefault="00C63730" w:rsidP="00C63730">
      <w:pPr>
        <w:autoSpaceDE w:val="0"/>
        <w:autoSpaceDN w:val="0"/>
        <w:adjustRightInd w:val="0"/>
        <w:rPr>
          <w:rFonts w:ascii="Helvetica" w:hAnsi="Helvetica" w:cs="Helvetica"/>
          <w:lang w:eastAsia="nb-NO"/>
        </w:rPr>
      </w:pPr>
    </w:p>
    <w:p w14:paraId="045F9B18" w14:textId="77777777" w:rsidR="00C63730" w:rsidRDefault="00C63730" w:rsidP="00C63730">
      <w:pPr>
        <w:autoSpaceDE w:val="0"/>
        <w:autoSpaceDN w:val="0"/>
        <w:adjustRightInd w:val="0"/>
        <w:rPr>
          <w:rFonts w:ascii="Helvetica-Bold" w:hAnsi="Helvetica-Bold" w:cs="Helvetica-Bold"/>
          <w:b/>
          <w:bCs/>
          <w:lang w:eastAsia="nb-NO"/>
        </w:rPr>
      </w:pPr>
      <w:r>
        <w:rPr>
          <w:rFonts w:ascii="Helvetica-Bold" w:hAnsi="Helvetica-Bold" w:cs="Helvetica-Bold"/>
          <w:b/>
          <w:bCs/>
          <w:lang w:eastAsia="nb-NO"/>
        </w:rPr>
        <w:t>Vestfold Interkommunale Kontrollutvalgssekretariat - VIKS</w:t>
      </w:r>
    </w:p>
    <w:p w14:paraId="62CD95A6"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Daglig leder </w:t>
      </w:r>
      <w:r>
        <w:rPr>
          <w:rFonts w:ascii="Helvetica" w:hAnsi="Helvetica" w:cs="Helvetica"/>
          <w:lang w:eastAsia="nb-NO"/>
        </w:rPr>
        <w:tab/>
        <w:t>Orrvar Dalby</w:t>
      </w:r>
    </w:p>
    <w:p w14:paraId="03F2E869"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Rådgiver </w:t>
      </w:r>
      <w:r>
        <w:rPr>
          <w:rFonts w:ascii="Helvetica" w:hAnsi="Helvetica" w:cs="Helvetica"/>
          <w:lang w:eastAsia="nb-NO"/>
        </w:rPr>
        <w:tab/>
        <w:t>Heidi Wulff Jacobsen</w:t>
      </w:r>
    </w:p>
    <w:p w14:paraId="18CAB53A"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Rådgiver </w:t>
      </w:r>
      <w:r>
        <w:rPr>
          <w:rFonts w:ascii="Helvetica" w:hAnsi="Helvetica" w:cs="Helvetica"/>
          <w:lang w:eastAsia="nb-NO"/>
        </w:rPr>
        <w:tab/>
        <w:t>Gaute Hesjedal</w:t>
      </w:r>
    </w:p>
    <w:p w14:paraId="33972493" w14:textId="77777777" w:rsidR="00C63730" w:rsidRDefault="00C63730" w:rsidP="00C63730">
      <w:pPr>
        <w:autoSpaceDE w:val="0"/>
        <w:autoSpaceDN w:val="0"/>
        <w:adjustRightInd w:val="0"/>
        <w:rPr>
          <w:rFonts w:ascii="Helvetica" w:hAnsi="Helvetica" w:cs="Helvetica"/>
          <w:lang w:eastAsia="nb-NO"/>
        </w:rPr>
      </w:pPr>
    </w:p>
    <w:p w14:paraId="4862DF36"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Gaute Hesjedal er sekretær for kontrollutvalget i Andebu.</w:t>
      </w:r>
    </w:p>
    <w:p w14:paraId="141A0338" w14:textId="77777777" w:rsidR="00C63730" w:rsidRDefault="00C63730" w:rsidP="00C63730"/>
    <w:p w14:paraId="4FC43BAC" w14:textId="4CAAD15D" w:rsidR="00C63730" w:rsidRDefault="00C63730" w:rsidP="00C63730"/>
    <w:p w14:paraId="502EC768" w14:textId="2652B802" w:rsidR="00C63730" w:rsidRDefault="00C63730" w:rsidP="00C63730">
      <w:pPr>
        <w:pStyle w:val="MUHeading2"/>
      </w:pPr>
      <w:r>
        <w:t>Vedlegg til sak</w:t>
      </w:r>
    </w:p>
    <w:p w14:paraId="4E69FA25" w14:textId="00F3122D" w:rsidR="00C63730" w:rsidRDefault="004F39E9" w:rsidP="00C63730">
      <w:r>
        <w:object w:dxaOrig="1531" w:dyaOrig="990" w14:anchorId="52AE39FA">
          <v:shape id="_x0000_i1026" type="#_x0000_t75" style="width:76.5pt;height:49.5pt" o:ole="">
            <v:imagedata r:id="rId13" o:title=""/>
          </v:shape>
          <o:OLEObject Type="Embed" ProgID="AcroExch.Document.11" ShapeID="_x0000_i1026" DrawAspect="Icon" ObjectID="_1506967080" r:id="rId14"/>
        </w:object>
      </w:r>
    </w:p>
    <w:p w14:paraId="080D0079" w14:textId="75D7D74E" w:rsidR="00C63730" w:rsidRDefault="00C63730">
      <w:r>
        <w:br w:type="page"/>
      </w:r>
    </w:p>
    <w:p w14:paraId="22A00199" w14:textId="77777777" w:rsidR="00C63730" w:rsidRDefault="00C63730" w:rsidP="00C63730">
      <w:pPr>
        <w:pStyle w:val="MUCaseTitle2"/>
      </w:pPr>
      <w:bookmarkStart w:id="6" w:name="CaseRef200267"/>
      <w:bookmarkEnd w:id="6"/>
      <w:r>
        <w:lastRenderedPageBreak/>
        <w:t>20/15 Praktisk informasjon - møter, utsendelser etc.</w:t>
      </w:r>
    </w:p>
    <w:p w14:paraId="746BBD43" w14:textId="6F69FE5B" w:rsidR="00C63730" w:rsidRDefault="00C63730" w:rsidP="00C63730">
      <w:pPr>
        <w:pStyle w:val="MUCaseTitle2"/>
      </w:pPr>
    </w:p>
    <w:p w14:paraId="504FD69A" w14:textId="06F81F6C" w:rsidR="00C63730" w:rsidRDefault="00C63730" w:rsidP="00C63730">
      <w:r>
        <w:t>Arkivsak-dok.</w:t>
      </w:r>
      <w:r>
        <w:tab/>
        <w:t>15/00085-2</w:t>
      </w:r>
    </w:p>
    <w:p w14:paraId="77DA3897" w14:textId="77071B40" w:rsidR="00C63730" w:rsidRDefault="00C63730" w:rsidP="00C63730">
      <w:r>
        <w:t>Arkivkode.</w:t>
      </w:r>
      <w:r>
        <w:tab/>
      </w:r>
      <w:r>
        <w:tab/>
        <w:t xml:space="preserve"> </w:t>
      </w:r>
    </w:p>
    <w:p w14:paraId="66AD5345" w14:textId="532D11D9" w:rsidR="00C63730" w:rsidRDefault="00C63730" w:rsidP="00C63730">
      <w:r>
        <w:t>Saksbehandler</w:t>
      </w:r>
      <w:r>
        <w:tab/>
        <w:t>Gaute Hesjedal</w:t>
      </w:r>
    </w:p>
    <w:p w14:paraId="03129125" w14:textId="7A56EDB6" w:rsidR="00C63730" w:rsidRDefault="00C63730" w:rsidP="00C63730"/>
    <w:p w14:paraId="73EA64F0" w14:textId="022F4BB2"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3DE8CBCD" w14:textId="77777777" w:rsidTr="00C63730">
        <w:tc>
          <w:tcPr>
            <w:tcW w:w="5102" w:type="dxa"/>
            <w:shd w:val="clear" w:color="auto" w:fill="auto"/>
          </w:tcPr>
          <w:p w14:paraId="38DEA61F" w14:textId="26DF4B78" w:rsidR="00C63730" w:rsidRDefault="00C63730" w:rsidP="00C63730">
            <w:r>
              <w:t>Saksgang</w:t>
            </w:r>
          </w:p>
        </w:tc>
        <w:tc>
          <w:tcPr>
            <w:tcW w:w="1701" w:type="dxa"/>
            <w:shd w:val="clear" w:color="auto" w:fill="auto"/>
          </w:tcPr>
          <w:p w14:paraId="5097C695" w14:textId="5F5F05D2" w:rsidR="00C63730" w:rsidRDefault="00C63730" w:rsidP="00C63730">
            <w:r>
              <w:t>Møtedato</w:t>
            </w:r>
          </w:p>
        </w:tc>
        <w:tc>
          <w:tcPr>
            <w:tcW w:w="1134" w:type="dxa"/>
            <w:shd w:val="clear" w:color="auto" w:fill="auto"/>
          </w:tcPr>
          <w:p w14:paraId="69AA1B5E" w14:textId="5B6F3137" w:rsidR="00C63730" w:rsidRDefault="00C63730" w:rsidP="00C63730">
            <w:r>
              <w:t>Saknr</w:t>
            </w:r>
          </w:p>
        </w:tc>
      </w:tr>
      <w:tr w:rsidR="00C63730" w14:paraId="1EE83BA9" w14:textId="77777777" w:rsidTr="00C63730">
        <w:tc>
          <w:tcPr>
            <w:tcW w:w="5102" w:type="dxa"/>
            <w:shd w:val="clear" w:color="auto" w:fill="auto"/>
          </w:tcPr>
          <w:p w14:paraId="67F06D02" w14:textId="17DE6387" w:rsidR="00C63730" w:rsidRDefault="00C63730" w:rsidP="00C63730">
            <w:r>
              <w:t>1 Kontrollutvalget i Andebu</w:t>
            </w:r>
          </w:p>
        </w:tc>
        <w:tc>
          <w:tcPr>
            <w:tcW w:w="1701" w:type="dxa"/>
            <w:shd w:val="clear" w:color="auto" w:fill="auto"/>
          </w:tcPr>
          <w:p w14:paraId="0D92D8F8" w14:textId="499D01C4" w:rsidR="00C63730" w:rsidRDefault="00C63730" w:rsidP="00C63730">
            <w:r>
              <w:t>28.10.2015</w:t>
            </w:r>
          </w:p>
        </w:tc>
        <w:tc>
          <w:tcPr>
            <w:tcW w:w="1134" w:type="dxa"/>
            <w:shd w:val="clear" w:color="auto" w:fill="auto"/>
          </w:tcPr>
          <w:p w14:paraId="559A6381" w14:textId="2759A03C" w:rsidR="00C63730" w:rsidRDefault="00C63730" w:rsidP="00C63730">
            <w:r>
              <w:t>20/15</w:t>
            </w:r>
          </w:p>
        </w:tc>
      </w:tr>
    </w:tbl>
    <w:p w14:paraId="6B778C8E" w14:textId="3464E415" w:rsidR="00C63730" w:rsidRDefault="00C63730" w:rsidP="00C63730"/>
    <w:p w14:paraId="1D8EBBA5" w14:textId="07C15D65" w:rsidR="00C63730" w:rsidRDefault="00C63730" w:rsidP="00C63730"/>
    <w:sdt>
      <w:sdtPr>
        <w:tag w:val="MU_Tittel"/>
        <w:id w:val="398026289"/>
        <w:placeholder>
          <w:docPart w:val="B37176C77C7242AC81E9D1612036F76E"/>
        </w:placeholder>
        <w:text w:multiLine="1"/>
      </w:sdtPr>
      <w:sdtContent>
        <w:p w14:paraId="6458B16E"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1382929745"/>
        <w:placeholder>
          <w:docPart w:val="29B99016B8274541B5DC4E57814B46BF"/>
        </w:placeholder>
      </w:sdtPr>
      <w:sdtContent>
        <w:p w14:paraId="399BA892" w14:textId="77777777" w:rsidR="00C63730" w:rsidRDefault="00C63730" w:rsidP="00C63730">
          <w:pPr>
            <w:rPr>
              <w:rFonts w:cs="Arial"/>
            </w:rPr>
          </w:pPr>
          <w:r>
            <w:rPr>
              <w:rFonts w:cs="Arial"/>
            </w:rPr>
            <w:t>Informasjonen tas til orientering.</w:t>
          </w:r>
        </w:p>
      </w:sdtContent>
    </w:sdt>
    <w:p w14:paraId="239EBA30" w14:textId="77777777" w:rsidR="00C63730" w:rsidRDefault="00C63730" w:rsidP="00C63730">
      <w:pPr>
        <w:rPr>
          <w:rFonts w:cs="Arial"/>
        </w:rPr>
      </w:pPr>
    </w:p>
    <w:p w14:paraId="1B59926A" w14:textId="77777777" w:rsidR="00C63730" w:rsidRDefault="00C63730" w:rsidP="00C63730">
      <w:pPr>
        <w:pStyle w:val="MUOverskrift3"/>
      </w:pPr>
      <w:r w:rsidRPr="001E5D5A">
        <w:t>Vedlegg:</w:t>
      </w:r>
      <w:r>
        <w:t xml:space="preserve"> </w:t>
      </w:r>
    </w:p>
    <w:sdt>
      <w:sdtPr>
        <w:id w:val="-1046988859"/>
        <w:placeholder>
          <w:docPart w:val="C6420D3CD7FF4E9894B05B1495901717"/>
        </w:placeholder>
      </w:sdtPr>
      <w:sdtContent>
        <w:p w14:paraId="5652B137" w14:textId="77777777" w:rsidR="00C63730" w:rsidRPr="000E2A5B" w:rsidRDefault="00C63730" w:rsidP="00C63730">
          <w:r>
            <w:t>.</w:t>
          </w:r>
        </w:p>
      </w:sdtContent>
    </w:sdt>
    <w:p w14:paraId="3D657A79" w14:textId="77777777" w:rsidR="00C63730" w:rsidRDefault="00C63730" w:rsidP="00C63730">
      <w:pPr>
        <w:pStyle w:val="MUOverskrift2"/>
      </w:pPr>
    </w:p>
    <w:p w14:paraId="79185895" w14:textId="77777777" w:rsidR="00C63730" w:rsidRDefault="00C63730" w:rsidP="00C63730">
      <w:pPr>
        <w:pStyle w:val="MUOverskrift2"/>
      </w:pPr>
    </w:p>
    <w:p w14:paraId="360B4A29" w14:textId="77777777" w:rsidR="00C63730" w:rsidRDefault="00C63730" w:rsidP="00C63730">
      <w:pPr>
        <w:pStyle w:val="MUOverskrift2"/>
      </w:pPr>
      <w:r>
        <w:t>Saksframstilling:</w:t>
      </w:r>
    </w:p>
    <w:p w14:paraId="6A28CE4D"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Kontrollutvalget må ta standpunkt til møtetidspunkt og møtested.</w:t>
      </w:r>
    </w:p>
    <w:p w14:paraId="3A7F3DC9" w14:textId="77777777" w:rsidR="00C63730" w:rsidRDefault="00C63730" w:rsidP="00C63730">
      <w:pPr>
        <w:autoSpaceDE w:val="0"/>
        <w:autoSpaceDN w:val="0"/>
        <w:adjustRightInd w:val="0"/>
        <w:rPr>
          <w:rFonts w:ascii="Helvetica" w:hAnsi="Helvetica" w:cs="Helvetica"/>
          <w:lang w:eastAsia="nb-NO"/>
        </w:rPr>
      </w:pPr>
    </w:p>
    <w:p w14:paraId="3E720B61"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 xml:space="preserve">Kontrollutvalget i Andebu kommune har erfaringsmessig avholdt mellom 4 og 6 møter per år. Disse har som hovedregel vært holdt i formannskapssalen på kveldstid, normalt mellom kl. 18.00 og 20.00. </w:t>
      </w:r>
    </w:p>
    <w:p w14:paraId="382B6D64" w14:textId="77777777" w:rsidR="00C63730" w:rsidRDefault="00C63730" w:rsidP="00C63730">
      <w:pPr>
        <w:autoSpaceDE w:val="0"/>
        <w:autoSpaceDN w:val="0"/>
        <w:adjustRightInd w:val="0"/>
        <w:rPr>
          <w:rFonts w:ascii="Helvetica" w:hAnsi="Helvetica" w:cs="Helvetica"/>
          <w:lang w:eastAsia="nb-NO"/>
        </w:rPr>
      </w:pPr>
    </w:p>
    <w:p w14:paraId="75107768"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På neste møte i kontrollutvalget vil det bli lagt frem forslag til møteplan for 2016.</w:t>
      </w:r>
    </w:p>
    <w:p w14:paraId="13C1C812" w14:textId="77777777" w:rsidR="00C63730" w:rsidRDefault="00C63730" w:rsidP="00C63730">
      <w:pPr>
        <w:autoSpaceDE w:val="0"/>
        <w:autoSpaceDN w:val="0"/>
        <w:adjustRightInd w:val="0"/>
        <w:rPr>
          <w:rFonts w:ascii="Helvetica" w:hAnsi="Helvetica" w:cs="Helvetica"/>
          <w:lang w:eastAsia="nb-NO"/>
        </w:rPr>
      </w:pPr>
    </w:p>
    <w:p w14:paraId="0C25149D"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Kontrollutvalgets faste medlemmer får utlevert iPad fra administrasjonen. Saksdokumenter til møtene sendes ut elektronisk fra sekretariatet (VIKS), normalt en uke i forkant av møte.</w:t>
      </w:r>
    </w:p>
    <w:p w14:paraId="059475C0" w14:textId="77777777" w:rsidR="00C63730" w:rsidRDefault="00C63730" w:rsidP="00C63730">
      <w:pPr>
        <w:autoSpaceDE w:val="0"/>
        <w:autoSpaceDN w:val="0"/>
        <w:adjustRightInd w:val="0"/>
        <w:rPr>
          <w:rFonts w:ascii="Helvetica" w:hAnsi="Helvetica" w:cs="Helvetica"/>
          <w:lang w:eastAsia="nb-NO"/>
        </w:rPr>
      </w:pPr>
    </w:p>
    <w:p w14:paraId="2B75E865" w14:textId="77777777" w:rsidR="00C63730" w:rsidRDefault="00C63730" w:rsidP="00C63730">
      <w:r>
        <w:rPr>
          <w:rFonts w:ascii="Helvetica" w:hAnsi="Helvetica" w:cs="Helvetica"/>
          <w:lang w:eastAsia="nb-NO"/>
        </w:rPr>
        <w:t>Godtgjøring for utøvelse av vervet følger av kommunens reglement.</w:t>
      </w:r>
    </w:p>
    <w:p w14:paraId="65613385" w14:textId="77777777" w:rsidR="00C63730" w:rsidRPr="00EF1C09" w:rsidRDefault="00C63730" w:rsidP="00C63730"/>
    <w:p w14:paraId="5D02646F" w14:textId="77777777" w:rsidR="00C63730" w:rsidRDefault="00C63730" w:rsidP="00C63730"/>
    <w:p w14:paraId="3FD3DE7A" w14:textId="77777777" w:rsidR="00C63730" w:rsidRDefault="00C63730" w:rsidP="00C63730"/>
    <w:p w14:paraId="2028A4DD" w14:textId="577F997A" w:rsidR="00C63730" w:rsidRDefault="00C63730">
      <w:r>
        <w:br w:type="page"/>
      </w:r>
    </w:p>
    <w:p w14:paraId="4FB1F21C" w14:textId="77777777" w:rsidR="00C63730" w:rsidRDefault="00C63730" w:rsidP="00C63730">
      <w:pPr>
        <w:pStyle w:val="MUCaseTitle2"/>
      </w:pPr>
      <w:bookmarkStart w:id="7" w:name="CaseRef200275"/>
      <w:bookmarkEnd w:id="7"/>
      <w:r>
        <w:lastRenderedPageBreak/>
        <w:t>21/15 Kontrollutvalget - funksjon og oppgaver</w:t>
      </w:r>
    </w:p>
    <w:p w14:paraId="552FAF4A" w14:textId="78A2006C" w:rsidR="00C63730" w:rsidRDefault="00C63730" w:rsidP="00C63730">
      <w:pPr>
        <w:pStyle w:val="MUCaseTitle2"/>
      </w:pPr>
    </w:p>
    <w:p w14:paraId="79F730C8" w14:textId="58079633" w:rsidR="00C63730" w:rsidRDefault="00C63730" w:rsidP="00C63730">
      <w:r>
        <w:t>Arkivsak-dok.</w:t>
      </w:r>
      <w:r>
        <w:tab/>
        <w:t>15/00085-3</w:t>
      </w:r>
    </w:p>
    <w:p w14:paraId="3619F7DF" w14:textId="556FCD45" w:rsidR="00C63730" w:rsidRDefault="00C63730" w:rsidP="00C63730">
      <w:r>
        <w:t>Arkivkode.</w:t>
      </w:r>
      <w:r>
        <w:tab/>
      </w:r>
      <w:r>
        <w:tab/>
        <w:t xml:space="preserve"> </w:t>
      </w:r>
    </w:p>
    <w:p w14:paraId="3D22AF4D" w14:textId="74465BCD" w:rsidR="00C63730" w:rsidRDefault="00C63730" w:rsidP="00C63730">
      <w:r>
        <w:t>Saksbehandler</w:t>
      </w:r>
      <w:r>
        <w:tab/>
        <w:t>Gaute Hesjedal</w:t>
      </w:r>
    </w:p>
    <w:p w14:paraId="4A3CCF8B" w14:textId="19F2DBF1" w:rsidR="00C63730" w:rsidRDefault="00C63730" w:rsidP="00C63730"/>
    <w:p w14:paraId="14EC7B3A" w14:textId="4F402F45"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142B9394" w14:textId="77777777" w:rsidTr="00C63730">
        <w:tc>
          <w:tcPr>
            <w:tcW w:w="5102" w:type="dxa"/>
            <w:shd w:val="clear" w:color="auto" w:fill="auto"/>
          </w:tcPr>
          <w:p w14:paraId="3143FAE4" w14:textId="66C94817" w:rsidR="00C63730" w:rsidRDefault="00C63730" w:rsidP="00C63730">
            <w:r>
              <w:t>Saksgang</w:t>
            </w:r>
          </w:p>
        </w:tc>
        <w:tc>
          <w:tcPr>
            <w:tcW w:w="1701" w:type="dxa"/>
            <w:shd w:val="clear" w:color="auto" w:fill="auto"/>
          </w:tcPr>
          <w:p w14:paraId="17FCBA46" w14:textId="52DF8474" w:rsidR="00C63730" w:rsidRDefault="00C63730" w:rsidP="00C63730">
            <w:r>
              <w:t>Møtedato</w:t>
            </w:r>
          </w:p>
        </w:tc>
        <w:tc>
          <w:tcPr>
            <w:tcW w:w="1134" w:type="dxa"/>
            <w:shd w:val="clear" w:color="auto" w:fill="auto"/>
          </w:tcPr>
          <w:p w14:paraId="5582C0CE" w14:textId="63E937C5" w:rsidR="00C63730" w:rsidRDefault="00C63730" w:rsidP="00C63730">
            <w:r>
              <w:t>Saknr</w:t>
            </w:r>
          </w:p>
        </w:tc>
      </w:tr>
      <w:tr w:rsidR="00C63730" w14:paraId="30BDD200" w14:textId="77777777" w:rsidTr="00C63730">
        <w:tc>
          <w:tcPr>
            <w:tcW w:w="5102" w:type="dxa"/>
            <w:shd w:val="clear" w:color="auto" w:fill="auto"/>
          </w:tcPr>
          <w:p w14:paraId="3A39F5FE" w14:textId="06B7626E" w:rsidR="00C63730" w:rsidRDefault="00C63730" w:rsidP="00C63730">
            <w:r>
              <w:t>1 Kontrollutvalget i Andebu</w:t>
            </w:r>
          </w:p>
        </w:tc>
        <w:tc>
          <w:tcPr>
            <w:tcW w:w="1701" w:type="dxa"/>
            <w:shd w:val="clear" w:color="auto" w:fill="auto"/>
          </w:tcPr>
          <w:p w14:paraId="5C9EE2A5" w14:textId="4447BCB3" w:rsidR="00C63730" w:rsidRDefault="00C63730" w:rsidP="00C63730">
            <w:r>
              <w:t>28.10.2015</w:t>
            </w:r>
          </w:p>
        </w:tc>
        <w:tc>
          <w:tcPr>
            <w:tcW w:w="1134" w:type="dxa"/>
            <w:shd w:val="clear" w:color="auto" w:fill="auto"/>
          </w:tcPr>
          <w:p w14:paraId="5669B7D2" w14:textId="0F1EF559" w:rsidR="00C63730" w:rsidRDefault="00C63730" w:rsidP="00C63730">
            <w:r>
              <w:t>21/15</w:t>
            </w:r>
          </w:p>
        </w:tc>
      </w:tr>
    </w:tbl>
    <w:p w14:paraId="6C6243AE" w14:textId="31B71466" w:rsidR="00C63730" w:rsidRDefault="00C63730" w:rsidP="00C63730"/>
    <w:p w14:paraId="57966851" w14:textId="402CCE68" w:rsidR="00C63730" w:rsidRDefault="00C63730" w:rsidP="00C63730"/>
    <w:sdt>
      <w:sdtPr>
        <w:tag w:val="MU_Tittel"/>
        <w:id w:val="-819038478"/>
        <w:placeholder>
          <w:docPart w:val="8CF1FD55663B4133A5FA6D67419B8CB8"/>
        </w:placeholder>
        <w:text w:multiLine="1"/>
      </w:sdtPr>
      <w:sdtContent>
        <w:p w14:paraId="1E24E2A4"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2000036906"/>
        <w:placeholder>
          <w:docPart w:val="DFE36AFC397C4AFE89C34BBDFBF6A99A"/>
        </w:placeholder>
      </w:sdtPr>
      <w:sdtContent>
        <w:p w14:paraId="08176075" w14:textId="77777777" w:rsidR="00C63730" w:rsidRDefault="00C63730" w:rsidP="00C63730">
          <w:pPr>
            <w:rPr>
              <w:rFonts w:cs="Arial"/>
            </w:rPr>
          </w:pPr>
          <w:r>
            <w:rPr>
              <w:rFonts w:cs="Arial"/>
            </w:rPr>
            <w:t>Informasjonen tas til orientering.</w:t>
          </w:r>
        </w:p>
      </w:sdtContent>
    </w:sdt>
    <w:p w14:paraId="03DC28CC" w14:textId="77777777" w:rsidR="00C63730" w:rsidRDefault="00C63730" w:rsidP="00C63730">
      <w:pPr>
        <w:rPr>
          <w:rFonts w:cs="Arial"/>
        </w:rPr>
      </w:pPr>
    </w:p>
    <w:p w14:paraId="3015C7BE" w14:textId="77777777" w:rsidR="00C63730" w:rsidRDefault="00C63730" w:rsidP="00C63730">
      <w:pPr>
        <w:pStyle w:val="MUOverskrift3"/>
      </w:pPr>
      <w:r w:rsidRPr="001E5D5A">
        <w:t>Vedlegg:</w:t>
      </w:r>
      <w:r>
        <w:t xml:space="preserve"> </w:t>
      </w:r>
    </w:p>
    <w:sdt>
      <w:sdtPr>
        <w:id w:val="302049504"/>
        <w:placeholder>
          <w:docPart w:val="43214AD94CF94B23B1EA152ABF41DBBA"/>
        </w:placeholder>
      </w:sdtPr>
      <w:sdtContent>
        <w:p w14:paraId="4E9C8F40" w14:textId="77777777" w:rsidR="00C63730" w:rsidRPr="000E2A5B" w:rsidRDefault="00C63730" w:rsidP="00C63730">
          <w:r>
            <w:t>Presentasjon KU – funksjon og oppgaver</w:t>
          </w:r>
        </w:p>
      </w:sdtContent>
    </w:sdt>
    <w:p w14:paraId="6730722C" w14:textId="77777777" w:rsidR="00C63730" w:rsidRDefault="00C63730" w:rsidP="00C63730">
      <w:pPr>
        <w:pStyle w:val="MUOverskrift2"/>
      </w:pPr>
    </w:p>
    <w:p w14:paraId="4898FFB7" w14:textId="77777777" w:rsidR="00C63730" w:rsidRDefault="00C63730" w:rsidP="00C63730">
      <w:pPr>
        <w:pStyle w:val="MUOverskrift2"/>
      </w:pPr>
    </w:p>
    <w:p w14:paraId="3096E161" w14:textId="77777777" w:rsidR="00C63730" w:rsidRDefault="00C63730" w:rsidP="00C63730">
      <w:pPr>
        <w:pStyle w:val="MUOverskrift2"/>
      </w:pPr>
      <w:r>
        <w:t>Saksframstilling:</w:t>
      </w:r>
    </w:p>
    <w:p w14:paraId="27510E2C" w14:textId="77777777" w:rsidR="00C63730" w:rsidRDefault="00C63730" w:rsidP="00C63730">
      <w:pPr>
        <w:rPr>
          <w:rFonts w:ascii="Helvetica" w:hAnsi="Helvetica" w:cs="Helvetica"/>
          <w:lang w:eastAsia="nb-NO"/>
        </w:rPr>
      </w:pPr>
      <w:r>
        <w:rPr>
          <w:rFonts w:ascii="Helvetica" w:hAnsi="Helvetica" w:cs="Helvetica"/>
          <w:lang w:eastAsia="nb-NO"/>
        </w:rPr>
        <w:t>Kontrollutvalget skal føre tilsyn med den kommunale virksomheten på kommunestyrets vegne. Utvalgets mandat er beskrevet i kommuneloven.</w:t>
      </w:r>
    </w:p>
    <w:p w14:paraId="6B996FD8" w14:textId="77777777" w:rsidR="00C63730" w:rsidRDefault="00C63730" w:rsidP="00C63730">
      <w:pPr>
        <w:rPr>
          <w:rFonts w:ascii="Helvetica" w:hAnsi="Helvetica" w:cs="Helvetica"/>
          <w:lang w:eastAsia="nb-NO"/>
        </w:rPr>
      </w:pPr>
    </w:p>
    <w:p w14:paraId="7864A4B5" w14:textId="77777777" w:rsidR="00C63730" w:rsidRDefault="00C63730" w:rsidP="00C63730">
      <w:pPr>
        <w:rPr>
          <w:rFonts w:ascii="Helvetica" w:hAnsi="Helvetica" w:cs="Helvetica"/>
          <w:lang w:eastAsia="nb-NO"/>
        </w:rPr>
      </w:pPr>
      <w:r>
        <w:rPr>
          <w:rFonts w:ascii="Helvetica" w:hAnsi="Helvetica" w:cs="Helvetica"/>
          <w:lang w:eastAsia="nb-NO"/>
        </w:rPr>
        <w:t xml:space="preserve">Kommunelov </w:t>
      </w:r>
      <w:r w:rsidRPr="00F170EC">
        <w:rPr>
          <w:rFonts w:ascii="Helvetica" w:hAnsi="Helvetica" w:cs="Helvetica"/>
          <w:lang w:eastAsia="nb-NO"/>
        </w:rPr>
        <w:t>§ 77</w:t>
      </w:r>
      <w:r>
        <w:rPr>
          <w:rFonts w:ascii="Helvetica" w:hAnsi="Helvetica" w:cs="Helvetica"/>
          <w:lang w:eastAsia="nb-NO"/>
        </w:rPr>
        <w:t xml:space="preserve"> omhandler k</w:t>
      </w:r>
      <w:r w:rsidRPr="00F170EC">
        <w:rPr>
          <w:rFonts w:ascii="Helvetica" w:hAnsi="Helvetica" w:cs="Helvetica"/>
          <w:lang w:eastAsia="nb-NO"/>
        </w:rPr>
        <w:t>ontrollutvalget</w:t>
      </w:r>
      <w:r>
        <w:rPr>
          <w:rFonts w:ascii="Helvetica" w:hAnsi="Helvetica" w:cs="Helvetica"/>
          <w:lang w:eastAsia="nb-NO"/>
        </w:rPr>
        <w:t>:</w:t>
      </w:r>
    </w:p>
    <w:p w14:paraId="480F9B88" w14:textId="77777777" w:rsidR="00C63730" w:rsidRDefault="00C63730" w:rsidP="00C63730">
      <w:pPr>
        <w:rPr>
          <w:rFonts w:ascii="Helvetica" w:hAnsi="Helvetica" w:cs="Helvetica"/>
          <w:lang w:eastAsia="nb-NO"/>
        </w:rPr>
      </w:pPr>
    </w:p>
    <w:p w14:paraId="19CE79EA"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velger selv et kontrollutvalg til å forestå det løpende tilsyn med den kommunale og fylkeskommunale forvaltning på sine vegne. Utvalget skal ha minst tre medlemmer. Kommunestyret og fylkestinget velger selv medlemmer og varamedlemmer til utvalget, og blant medlemmene leder og nestleder. Minst ett av utvalgets medlemmer skal velges blant kommunestyrets eller fylkestingets medlemmer. Utvalgets leder har møte- og talerett i kommunestyret og fylkestinget når utvalgets saker behandles.</w:t>
      </w:r>
    </w:p>
    <w:p w14:paraId="2127C0C1"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Utelukket fra valg er ordfører, fylkesordfører, varaordfører, medlem og varamedlem av formannskap og fylkesutvalg, medlem og varamedlem av kommunal eller fylkeskommunal nemnd med beslutningsmyndighet, medlem av kommuneråd eller fylkesråd og ansatte i kommunen eller fylkeskommunen.</w:t>
      </w:r>
    </w:p>
    <w:p w14:paraId="0D1A6F2D"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kan når som helst foreta nyvalg av utvalgets medlemmer.</w:t>
      </w:r>
    </w:p>
    <w:p w14:paraId="4A27DAA1"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påse at kommunens eller fylkeskommunens regnskaper blir revidert på en betryggende måte. Kontrollutvalget skal videre påse at det føres kontroll med at den økonomiske forvaltning foregår i samsvar med gjeldende bestemmelser og vedtak, og at det blir gjennomført systematiske vurderinger av økonomi, produktivitet, måloppnåelse og virkninger ut fra kommunestyrets eller fylkestingets vedtak og forutsetninger (forvaltningsrevisjon).</w:t>
      </w:r>
    </w:p>
    <w:p w14:paraId="75FB1EB0"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påse at det føres kontroll med forvaltningen av kommunens eller fylkeskommunens interesser i selskaper m.m.</w:t>
      </w:r>
    </w:p>
    <w:p w14:paraId="3DD53BBA"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rapportere resultatene av sitt arbeid til kommunestyret eller fylkestinget. Før en sak rapporteres til kommunestyret eller fylkestinget skal den ha vært forelagt administrasjonssjefen til uttalelse.</w:t>
      </w:r>
    </w:p>
    <w:p w14:paraId="386116BA"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lastRenderedPageBreak/>
        <w:t>Kontrollutvalget kan hos kommunen eller fylkeskommunen, uten hinder av taushetsplikt, kreve enhver opplysning, redegjørelse eller ethvert dokument og foreta de undersøkelser som det finner nødvendig for å gjennomføre oppgavene.</w:t>
      </w:r>
    </w:p>
    <w:p w14:paraId="7FB1B455"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Kommunens og fylkeskommunens revisor har møte- og talerett i kontrollutvalgets møter.</w:t>
      </w:r>
    </w:p>
    <w:p w14:paraId="5F602E1E"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skal sørge for sekretærbistand til kontrollutvalget.</w:t>
      </w:r>
    </w:p>
    <w:p w14:paraId="07D61DE0" w14:textId="77777777" w:rsidR="00C63730" w:rsidRDefault="00C63730" w:rsidP="00C63730">
      <w:pPr>
        <w:pStyle w:val="Listeavsnitt"/>
        <w:numPr>
          <w:ilvl w:val="0"/>
          <w:numId w:val="1"/>
        </w:numPr>
        <w:rPr>
          <w:rFonts w:ascii="Helvetica" w:hAnsi="Helvetica" w:cs="Helvetica"/>
          <w:lang w:eastAsia="nb-NO"/>
        </w:rPr>
      </w:pPr>
      <w:r w:rsidRPr="00F170EC">
        <w:rPr>
          <w:rFonts w:ascii="Helvetica" w:hAnsi="Helvetica" w:cs="Helvetica"/>
          <w:lang w:eastAsia="nb-NO"/>
        </w:rPr>
        <w:t>Departementet kan gi forskrifter med nærmere bestemmelser om kontrollutvalgets oppgaver og saksbehandling mv.</w:t>
      </w:r>
    </w:p>
    <w:p w14:paraId="3C44E035" w14:textId="77777777" w:rsidR="00C63730" w:rsidRPr="00F170EC" w:rsidRDefault="00C63730" w:rsidP="00C63730">
      <w:pPr>
        <w:pStyle w:val="Listeavsnitt"/>
        <w:rPr>
          <w:rFonts w:ascii="Helvetica" w:hAnsi="Helvetica" w:cs="Helvetica"/>
          <w:lang w:eastAsia="nb-NO"/>
        </w:rPr>
      </w:pPr>
    </w:p>
    <w:p w14:paraId="395A362F" w14:textId="77777777" w:rsidR="00C63730" w:rsidRDefault="00C63730" w:rsidP="00C63730">
      <w:pPr>
        <w:rPr>
          <w:rFonts w:ascii="Helvetica" w:hAnsi="Helvetica" w:cs="Helvetica"/>
          <w:lang w:eastAsia="nb-NO"/>
        </w:rPr>
      </w:pPr>
    </w:p>
    <w:p w14:paraId="54DD7640" w14:textId="77777777" w:rsidR="00C63730" w:rsidRDefault="00C63730" w:rsidP="00C63730">
      <w:pPr>
        <w:rPr>
          <w:rFonts w:ascii="Helvetica" w:hAnsi="Helvetica" w:cs="Helvetica"/>
          <w:lang w:eastAsia="nb-NO"/>
        </w:rPr>
      </w:pPr>
    </w:p>
    <w:p w14:paraId="4F0E5289" w14:textId="77777777" w:rsidR="00C63730" w:rsidRDefault="00C63730" w:rsidP="00C63730">
      <w:r>
        <w:rPr>
          <w:rFonts w:ascii="Helvetica" w:hAnsi="Helvetica" w:cs="Helvetica"/>
          <w:lang w:eastAsia="nb-NO"/>
        </w:rPr>
        <w:t>Sekretariatet vil orientere om kontrollutvalgets mandat, funksjon og oppgaver.</w:t>
      </w:r>
    </w:p>
    <w:p w14:paraId="73813113" w14:textId="77777777" w:rsidR="00C63730" w:rsidRDefault="00C63730" w:rsidP="00C63730"/>
    <w:p w14:paraId="3E44A7E7" w14:textId="77777777" w:rsidR="00C63730" w:rsidRDefault="00C63730" w:rsidP="00C63730"/>
    <w:p w14:paraId="6AEA2873" w14:textId="77777777" w:rsidR="00C63730" w:rsidRDefault="00C63730" w:rsidP="00C63730"/>
    <w:p w14:paraId="11F7439A" w14:textId="1FEE543E" w:rsidR="00C63730" w:rsidRDefault="00C63730" w:rsidP="00C63730"/>
    <w:p w14:paraId="152290C4" w14:textId="443E0281" w:rsidR="00C63730" w:rsidRDefault="00C63730" w:rsidP="00C63730">
      <w:pPr>
        <w:pStyle w:val="MUHeading2"/>
      </w:pPr>
      <w:r>
        <w:t>Vedlegg til sak</w:t>
      </w:r>
    </w:p>
    <w:p w14:paraId="19F2E88E" w14:textId="5119526B" w:rsidR="00C63730" w:rsidRDefault="00C63730" w:rsidP="00C63730">
      <w:r>
        <w:object w:dxaOrig="1531" w:dyaOrig="990" w14:anchorId="16D05353">
          <v:shape id="_x0000_i1027" type="#_x0000_t75" style="width:76.5pt;height:49.5pt" o:ole="">
            <v:imagedata r:id="rId15" o:title=""/>
          </v:shape>
          <o:OLEObject Type="Embed" ProgID="PowerPoint.Show.8" ShapeID="_x0000_i1027" DrawAspect="Icon" ObjectID="_1506967081" r:id="rId16"/>
        </w:object>
      </w:r>
    </w:p>
    <w:p w14:paraId="537BC6B6" w14:textId="4E8306EA" w:rsidR="00C63730" w:rsidRDefault="00C63730">
      <w:r>
        <w:br w:type="page"/>
      </w:r>
    </w:p>
    <w:p w14:paraId="36013208" w14:textId="77777777" w:rsidR="00C63730" w:rsidRDefault="00C63730" w:rsidP="00C63730">
      <w:pPr>
        <w:pStyle w:val="MUCaseTitle2"/>
      </w:pPr>
      <w:bookmarkStart w:id="8" w:name="CaseRef200279"/>
      <w:bookmarkEnd w:id="8"/>
      <w:r>
        <w:lastRenderedPageBreak/>
        <w:t>22/15 Forvaltningsrevisjon av barneverntjenesten Andebu 2015</w:t>
      </w:r>
    </w:p>
    <w:p w14:paraId="13AD0DD6" w14:textId="66E93B9D" w:rsidR="00C63730" w:rsidRDefault="00C63730" w:rsidP="00C63730">
      <w:pPr>
        <w:pStyle w:val="MUCaseTitle2"/>
      </w:pPr>
    </w:p>
    <w:p w14:paraId="1CA0E6A8" w14:textId="47F7889E" w:rsidR="00C63730" w:rsidRDefault="00C63730" w:rsidP="00C63730">
      <w:r>
        <w:t>Arkivsak-dok.</w:t>
      </w:r>
      <w:r>
        <w:tab/>
        <w:t>15/00090-1</w:t>
      </w:r>
    </w:p>
    <w:p w14:paraId="7E40E4BE" w14:textId="45E4B367" w:rsidR="00C63730" w:rsidRDefault="00C63730" w:rsidP="00C63730">
      <w:r>
        <w:t>Arkivkode.</w:t>
      </w:r>
      <w:r>
        <w:tab/>
      </w:r>
      <w:r>
        <w:tab/>
        <w:t xml:space="preserve"> </w:t>
      </w:r>
    </w:p>
    <w:p w14:paraId="71C362D6" w14:textId="16050F41" w:rsidR="00C63730" w:rsidRDefault="00C63730" w:rsidP="00C63730">
      <w:r>
        <w:t>Saksbehandler</w:t>
      </w:r>
      <w:r>
        <w:tab/>
        <w:t>Gaute Hesjedal</w:t>
      </w:r>
    </w:p>
    <w:p w14:paraId="5B26E5F6" w14:textId="7E50F4CA" w:rsidR="00C63730" w:rsidRDefault="00C63730" w:rsidP="00C63730"/>
    <w:p w14:paraId="02CBF534" w14:textId="658A7D1E"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0E49B007" w14:textId="77777777" w:rsidTr="00C63730">
        <w:tc>
          <w:tcPr>
            <w:tcW w:w="5102" w:type="dxa"/>
            <w:shd w:val="clear" w:color="auto" w:fill="auto"/>
          </w:tcPr>
          <w:p w14:paraId="7C893E15" w14:textId="3BF2BEB5" w:rsidR="00C63730" w:rsidRDefault="00C63730" w:rsidP="00C63730">
            <w:r>
              <w:t>Saksgang</w:t>
            </w:r>
          </w:p>
        </w:tc>
        <w:tc>
          <w:tcPr>
            <w:tcW w:w="1701" w:type="dxa"/>
            <w:shd w:val="clear" w:color="auto" w:fill="auto"/>
          </w:tcPr>
          <w:p w14:paraId="381F9A13" w14:textId="6A8AE823" w:rsidR="00C63730" w:rsidRDefault="00C63730" w:rsidP="00C63730">
            <w:r>
              <w:t>Møtedato</w:t>
            </w:r>
          </w:p>
        </w:tc>
        <w:tc>
          <w:tcPr>
            <w:tcW w:w="1134" w:type="dxa"/>
            <w:shd w:val="clear" w:color="auto" w:fill="auto"/>
          </w:tcPr>
          <w:p w14:paraId="2F669AB4" w14:textId="6DF8845E" w:rsidR="00C63730" w:rsidRDefault="00C63730" w:rsidP="00C63730">
            <w:r>
              <w:t>Saknr</w:t>
            </w:r>
          </w:p>
        </w:tc>
      </w:tr>
      <w:tr w:rsidR="00C63730" w14:paraId="3801A3AB" w14:textId="77777777" w:rsidTr="00C63730">
        <w:tc>
          <w:tcPr>
            <w:tcW w:w="5102" w:type="dxa"/>
            <w:shd w:val="clear" w:color="auto" w:fill="auto"/>
          </w:tcPr>
          <w:p w14:paraId="600946E0" w14:textId="0E698CF1" w:rsidR="00C63730" w:rsidRDefault="00C63730" w:rsidP="00C63730">
            <w:r>
              <w:t>1 Kontrollutvalget i Andebu</w:t>
            </w:r>
          </w:p>
        </w:tc>
        <w:tc>
          <w:tcPr>
            <w:tcW w:w="1701" w:type="dxa"/>
            <w:shd w:val="clear" w:color="auto" w:fill="auto"/>
          </w:tcPr>
          <w:p w14:paraId="5EF0F7A2" w14:textId="0250AD55" w:rsidR="00C63730" w:rsidRDefault="00C63730" w:rsidP="00C63730">
            <w:r>
              <w:t>28.10.2015</w:t>
            </w:r>
          </w:p>
        </w:tc>
        <w:tc>
          <w:tcPr>
            <w:tcW w:w="1134" w:type="dxa"/>
            <w:shd w:val="clear" w:color="auto" w:fill="auto"/>
          </w:tcPr>
          <w:p w14:paraId="5D58F025" w14:textId="6C1636B2" w:rsidR="00C63730" w:rsidRDefault="00C63730" w:rsidP="00C63730">
            <w:r>
              <w:t>22/15</w:t>
            </w:r>
          </w:p>
        </w:tc>
      </w:tr>
    </w:tbl>
    <w:p w14:paraId="0CEECEB5" w14:textId="2B3D39F0" w:rsidR="00C63730" w:rsidRDefault="00C63730" w:rsidP="00C63730"/>
    <w:p w14:paraId="66E46C8D" w14:textId="6425382F" w:rsidR="00C63730" w:rsidRDefault="00C63730" w:rsidP="00C63730"/>
    <w:sdt>
      <w:sdtPr>
        <w:tag w:val="MU_Tittel"/>
        <w:id w:val="-1401059016"/>
        <w:placeholder>
          <w:docPart w:val="DC339C1CFE94462F8502DE0057603FAB"/>
        </w:placeholder>
        <w:text w:multiLine="1"/>
      </w:sdtPr>
      <w:sdtContent>
        <w:p w14:paraId="5E719BBB"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2111235463"/>
        <w:placeholder>
          <w:docPart w:val="7F9209D18822479FB1F35F5DB35E9CA9"/>
        </w:placeholder>
      </w:sdtPr>
      <w:sdtContent>
        <w:p w14:paraId="47703E48" w14:textId="77777777" w:rsidR="00C63730" w:rsidRDefault="00C63730" w:rsidP="00C63730">
          <w:pPr>
            <w:rPr>
              <w:rFonts w:cs="Arial"/>
            </w:rPr>
          </w:pPr>
          <w:r>
            <w:rPr>
              <w:rFonts w:cs="Arial"/>
            </w:rPr>
            <w:t>Kontrollutvalget viser til rapporten "Forvaltningsrevisjon av barneverntjenesten" og slutter seg til revisors konklusjoner og anbefalinger.</w:t>
          </w:r>
        </w:p>
        <w:p w14:paraId="381238D5" w14:textId="77777777" w:rsidR="00C63730" w:rsidRDefault="00C63730" w:rsidP="00C63730">
          <w:pPr>
            <w:rPr>
              <w:rFonts w:cs="Arial"/>
            </w:rPr>
          </w:pPr>
        </w:p>
        <w:p w14:paraId="2E1B13B4" w14:textId="77777777" w:rsidR="00C63730" w:rsidRDefault="00C63730" w:rsidP="00C63730">
          <w:pPr>
            <w:rPr>
              <w:rFonts w:cs="Arial"/>
            </w:rPr>
          </w:pPr>
          <w:r>
            <w:rPr>
              <w:rFonts w:cs="Arial"/>
            </w:rPr>
            <w:t>Følgende tiltak anbefales:</w:t>
          </w:r>
        </w:p>
        <w:p w14:paraId="5FCFAF70" w14:textId="77777777" w:rsidR="00C63730" w:rsidRPr="00CC680E" w:rsidRDefault="00C63730" w:rsidP="00C63730">
          <w:pPr>
            <w:pStyle w:val="Listeavsnitt"/>
            <w:numPr>
              <w:ilvl w:val="0"/>
              <w:numId w:val="2"/>
            </w:numPr>
            <w:rPr>
              <w:rFonts w:cs="Arial"/>
            </w:rPr>
          </w:pPr>
          <w:r w:rsidRPr="00CC680E">
            <w:rPr>
              <w:rFonts w:cs="Arial"/>
            </w:rPr>
            <w:t>Innføre rutiner i det daglige som forhindrer etterslep av dokumentering. Skrivedugnader bør kun være en nødløsning.</w:t>
          </w:r>
        </w:p>
        <w:p w14:paraId="3D8A4DBB" w14:textId="77777777" w:rsidR="00C63730" w:rsidRPr="00CC680E" w:rsidRDefault="00C63730" w:rsidP="00C63730">
          <w:pPr>
            <w:pStyle w:val="Listeavsnitt"/>
            <w:numPr>
              <w:ilvl w:val="0"/>
              <w:numId w:val="2"/>
            </w:numPr>
            <w:rPr>
              <w:rFonts w:cs="Arial"/>
            </w:rPr>
          </w:pPr>
          <w:r w:rsidRPr="00CC680E">
            <w:rPr>
              <w:rFonts w:cs="Arial"/>
            </w:rPr>
            <w:t>Etterleve rutiner for å sikre at lovpålagte fosterhjemsbesøk gjennomføres.</w:t>
          </w:r>
        </w:p>
        <w:p w14:paraId="7DD4C3F0" w14:textId="77777777" w:rsidR="00C63730" w:rsidRPr="00CC680E" w:rsidRDefault="00C63730" w:rsidP="00C63730">
          <w:pPr>
            <w:pStyle w:val="Listeavsnitt"/>
            <w:numPr>
              <w:ilvl w:val="0"/>
              <w:numId w:val="2"/>
            </w:numPr>
            <w:rPr>
              <w:rFonts w:cs="Arial"/>
            </w:rPr>
          </w:pPr>
          <w:r w:rsidRPr="00CC680E">
            <w:rPr>
              <w:rFonts w:cs="Arial"/>
            </w:rPr>
            <w:t>Kompetansehevingsplanen og konkrete stillingsbeskrivelser bør utarbeides så snart som mulig.</w:t>
          </w:r>
        </w:p>
        <w:p w14:paraId="666DD98D" w14:textId="77777777" w:rsidR="00C63730" w:rsidRPr="00CC680E" w:rsidRDefault="00C63730" w:rsidP="00C63730">
          <w:pPr>
            <w:pStyle w:val="Listeavsnitt"/>
            <w:numPr>
              <w:ilvl w:val="0"/>
              <w:numId w:val="2"/>
            </w:numPr>
            <w:rPr>
              <w:rFonts w:cs="Arial"/>
            </w:rPr>
          </w:pPr>
          <w:r w:rsidRPr="00CC680E">
            <w:rPr>
              <w:rFonts w:cs="Arial"/>
            </w:rPr>
            <w:t>Brukerundersøkelser bør gjennomføres årlig.</w:t>
          </w:r>
        </w:p>
        <w:p w14:paraId="1F3FF0BC" w14:textId="77777777" w:rsidR="00C63730" w:rsidRPr="00CC680E" w:rsidRDefault="00C63730" w:rsidP="00C63730">
          <w:pPr>
            <w:pStyle w:val="Listeavsnitt"/>
            <w:numPr>
              <w:ilvl w:val="0"/>
              <w:numId w:val="2"/>
            </w:numPr>
            <w:rPr>
              <w:rFonts w:cs="Arial"/>
            </w:rPr>
          </w:pPr>
          <w:r w:rsidRPr="00CC680E">
            <w:rPr>
              <w:rFonts w:cs="Arial"/>
            </w:rPr>
            <w:t>Mer informasjon bør gis til fosterforeldre om konsekvenser av ny intern organisering.</w:t>
          </w:r>
        </w:p>
        <w:p w14:paraId="73030F18" w14:textId="77777777" w:rsidR="00C63730" w:rsidRDefault="00C63730" w:rsidP="00C63730">
          <w:pPr>
            <w:rPr>
              <w:rFonts w:cs="Arial"/>
            </w:rPr>
          </w:pPr>
        </w:p>
        <w:p w14:paraId="576711C4" w14:textId="77777777" w:rsidR="00C63730" w:rsidRDefault="00C63730" w:rsidP="00C63730">
          <w:pPr>
            <w:rPr>
              <w:rFonts w:cs="Arial"/>
            </w:rPr>
          </w:pPr>
          <w:r>
            <w:rPr>
              <w:rFonts w:cs="Arial"/>
            </w:rPr>
            <w:t>Kontrollutvalget vil be om rådmannens tilbakemelding på hvordan rapporten er fulgt opp innen 1. april 2016.</w:t>
          </w:r>
        </w:p>
        <w:p w14:paraId="28216465" w14:textId="77777777" w:rsidR="00C63730" w:rsidRDefault="00C63730" w:rsidP="00C63730">
          <w:pPr>
            <w:rPr>
              <w:rFonts w:cs="Arial"/>
            </w:rPr>
          </w:pPr>
        </w:p>
        <w:p w14:paraId="24154884" w14:textId="77777777" w:rsidR="00C63730" w:rsidRPr="00C26DB9" w:rsidRDefault="00C63730" w:rsidP="00C63730">
          <w:pPr>
            <w:rPr>
              <w:rFonts w:cs="Arial"/>
              <w:b/>
            </w:rPr>
          </w:pPr>
          <w:r w:rsidRPr="00C26DB9">
            <w:rPr>
              <w:rFonts w:cs="Arial"/>
              <w:b/>
            </w:rPr>
            <w:t>Kommunestyret innbys til å fatte følgende vedta</w:t>
          </w:r>
          <w:r>
            <w:rPr>
              <w:rFonts w:cs="Arial"/>
              <w:b/>
            </w:rPr>
            <w:t>k</w:t>
          </w:r>
          <w:r w:rsidRPr="00C26DB9">
            <w:rPr>
              <w:rFonts w:cs="Arial"/>
              <w:b/>
            </w:rPr>
            <w:t>:</w:t>
          </w:r>
        </w:p>
        <w:p w14:paraId="5F8BB0EA" w14:textId="77777777" w:rsidR="00C63730" w:rsidRDefault="00C63730" w:rsidP="00C63730">
          <w:pPr>
            <w:rPr>
              <w:rFonts w:cs="Arial"/>
            </w:rPr>
          </w:pPr>
          <w:r>
            <w:rPr>
              <w:rFonts w:cs="Arial"/>
            </w:rPr>
            <w:t>Kommunestyret slutter seg til kontrollutvalgets vedtak og ber rådmannen følge opp rapportens anbefalinger.</w:t>
          </w:r>
        </w:p>
        <w:p w14:paraId="0D0EED5C" w14:textId="77777777" w:rsidR="00C63730" w:rsidRDefault="00C63730" w:rsidP="00C63730">
          <w:pPr>
            <w:rPr>
              <w:rFonts w:cs="Arial"/>
            </w:rPr>
          </w:pPr>
          <w:r>
            <w:rPr>
              <w:rFonts w:cs="Arial"/>
            </w:rPr>
            <w:t>Rådmannen bes rapportere til kontrollutvalget innen 1. april 2016 om hvordan anbefalingene er fulgt opp.</w:t>
          </w:r>
        </w:p>
      </w:sdtContent>
    </w:sdt>
    <w:p w14:paraId="10B48890" w14:textId="77777777" w:rsidR="00C63730" w:rsidRDefault="00C63730" w:rsidP="00C63730">
      <w:pPr>
        <w:rPr>
          <w:rFonts w:cs="Arial"/>
        </w:rPr>
      </w:pPr>
    </w:p>
    <w:p w14:paraId="78E7C13E" w14:textId="77777777" w:rsidR="00C63730" w:rsidRDefault="00C63730" w:rsidP="00C63730">
      <w:pPr>
        <w:pStyle w:val="MUOverskrift3"/>
      </w:pPr>
      <w:r w:rsidRPr="001E5D5A">
        <w:t>Vedlegg:</w:t>
      </w:r>
      <w:r>
        <w:t xml:space="preserve"> </w:t>
      </w:r>
    </w:p>
    <w:sdt>
      <w:sdtPr>
        <w:id w:val="-376475663"/>
        <w:placeholder>
          <w:docPart w:val="2B99931D29504E96A7C545D518E6823A"/>
        </w:placeholder>
      </w:sdtPr>
      <w:sdtContent>
        <w:p w14:paraId="6DED6BEB" w14:textId="77777777" w:rsidR="00C63730" w:rsidRPr="000E2A5B" w:rsidRDefault="00C63730" w:rsidP="00C63730">
          <w:r>
            <w:t>Rapport: Forvaltningsrevisjon av barneverntjenesten</w:t>
          </w:r>
        </w:p>
      </w:sdtContent>
    </w:sdt>
    <w:p w14:paraId="48521513" w14:textId="77777777" w:rsidR="00C63730" w:rsidRDefault="00C63730" w:rsidP="00C63730">
      <w:pPr>
        <w:pStyle w:val="MUOverskrift2"/>
      </w:pPr>
    </w:p>
    <w:p w14:paraId="0FFF59BD" w14:textId="77777777" w:rsidR="00C63730" w:rsidRDefault="00C63730" w:rsidP="00C63730">
      <w:pPr>
        <w:pStyle w:val="MUOverskrift2"/>
      </w:pPr>
    </w:p>
    <w:p w14:paraId="52226759" w14:textId="77777777" w:rsidR="00C63730" w:rsidRDefault="00C63730" w:rsidP="00C63730">
      <w:pPr>
        <w:pStyle w:val="MUOverskrift2"/>
      </w:pPr>
      <w:r>
        <w:t>Saksframstilling:</w:t>
      </w:r>
    </w:p>
    <w:p w14:paraId="0CE3AA4F" w14:textId="77777777" w:rsidR="00C63730" w:rsidRDefault="00C63730" w:rsidP="00C63730">
      <w:r>
        <w:t xml:space="preserve">Forvaltningsrevisjon innen barneverntjenesten har vært et prioritert prosjekt i plan for forvaltningsrevisjon for perioden 2012 – 2015. Prosjektplan til prosjektet ble opprinnelig bestilt av kontrollutvalget i møte 18.02.14. Innen prosjektet ble igangsatt fant kontrollutvalget det nødvendig å omprioritere av hensyn til andre nødvendige undersøkelsesaktiviteter. Barnevernsprosjektet ble derfor utsatt på ubestemt tid. </w:t>
      </w:r>
    </w:p>
    <w:p w14:paraId="15095E89" w14:textId="77777777" w:rsidR="00C63730" w:rsidRDefault="00C63730" w:rsidP="00C63730"/>
    <w:p w14:paraId="237C6C56" w14:textId="77777777" w:rsidR="00C63730" w:rsidRDefault="00C63730" w:rsidP="00C63730">
      <w:r>
        <w:t>I løpet av tiden som gikk ble det klart at Fylkesmannen ville gjennomføre landsomfattende tilsyn ved barnevernet i Andebu. Kontrollutvalget fikk da en revidert prosjektplan til behandling i møte 27.05.15 hvor resultatene av fylkesmannens tilsyn ble en del av kunnskapsgrunnlaget for kontrollutvalgets forvaltningsrevisjon.</w:t>
      </w:r>
    </w:p>
    <w:p w14:paraId="7754EC6A" w14:textId="77777777" w:rsidR="00C63730" w:rsidRDefault="00C63730" w:rsidP="00C63730"/>
    <w:p w14:paraId="0FFEA229" w14:textId="77777777" w:rsidR="00C63730" w:rsidRDefault="00C63730" w:rsidP="00C63730">
      <w:r>
        <w:t>Fra fylkesmannens tilsyn</w:t>
      </w:r>
      <w:r w:rsidRPr="00A93AD2">
        <w:t xml:space="preserve"> </w:t>
      </w:r>
      <w:r>
        <w:t>er følgende oppsummert i rapportens sammendrag:</w:t>
      </w:r>
    </w:p>
    <w:p w14:paraId="369FB7EA" w14:textId="77777777" w:rsidR="00C63730" w:rsidRDefault="00C63730" w:rsidP="00C63730"/>
    <w:p w14:paraId="285F6E9D" w14:textId="77777777" w:rsidR="00C63730" w:rsidRPr="00AC5BE7" w:rsidRDefault="00C63730" w:rsidP="00C63730">
      <w:pPr>
        <w:ind w:left="720"/>
        <w:rPr>
          <w:i/>
        </w:rPr>
      </w:pPr>
      <w:r w:rsidRPr="00AC5BE7">
        <w:rPr>
          <w:i/>
        </w:rPr>
        <w:t>Denne rapporten beskriver de avvik og merknader som ble påpekt innen de reviderte områdene. Systemrevisjonen omfattet følgende områder:</w:t>
      </w:r>
    </w:p>
    <w:p w14:paraId="7023585F" w14:textId="77777777" w:rsidR="00C63730" w:rsidRPr="00AC5BE7" w:rsidRDefault="00C63730" w:rsidP="00C63730">
      <w:pPr>
        <w:ind w:left="720"/>
        <w:rPr>
          <w:i/>
        </w:rPr>
      </w:pPr>
    </w:p>
    <w:p w14:paraId="17021E77" w14:textId="77777777" w:rsidR="00C63730" w:rsidRPr="00AC5BE7" w:rsidRDefault="00C63730" w:rsidP="00C63730">
      <w:pPr>
        <w:ind w:left="720"/>
        <w:rPr>
          <w:i/>
        </w:rPr>
      </w:pPr>
      <w:r w:rsidRPr="00AC5BE7">
        <w:rPr>
          <w:i/>
        </w:rPr>
        <w:t>Kommunens arbeid med oppfølging av barn i fosterhjem, herunder:</w:t>
      </w:r>
    </w:p>
    <w:p w14:paraId="47576890" w14:textId="77777777" w:rsidR="00C63730" w:rsidRPr="00AC5BE7" w:rsidRDefault="00C63730" w:rsidP="00C63730">
      <w:pPr>
        <w:numPr>
          <w:ilvl w:val="0"/>
          <w:numId w:val="4"/>
        </w:numPr>
        <w:tabs>
          <w:tab w:val="clear" w:pos="360"/>
          <w:tab w:val="num" w:pos="1788"/>
        </w:tabs>
        <w:ind w:left="1788"/>
        <w:rPr>
          <w:i/>
        </w:rPr>
      </w:pPr>
      <w:bookmarkStart w:id="9" w:name="Sammendrag"/>
      <w:bookmarkEnd w:id="9"/>
      <w:r w:rsidRPr="00AC5BE7">
        <w:rPr>
          <w:i/>
        </w:rPr>
        <w:t>Oppfølging og kontroll av barnets situasjon i fosterhjemmet</w:t>
      </w:r>
    </w:p>
    <w:p w14:paraId="7F533207" w14:textId="77777777" w:rsidR="00C63730" w:rsidRPr="00AC5BE7" w:rsidRDefault="00C63730" w:rsidP="00C63730">
      <w:pPr>
        <w:numPr>
          <w:ilvl w:val="0"/>
          <w:numId w:val="4"/>
        </w:numPr>
        <w:tabs>
          <w:tab w:val="clear" w:pos="360"/>
          <w:tab w:val="num" w:pos="1788"/>
        </w:tabs>
        <w:ind w:left="1788"/>
        <w:rPr>
          <w:i/>
        </w:rPr>
      </w:pPr>
      <w:r w:rsidRPr="00AC5BE7">
        <w:rPr>
          <w:i/>
        </w:rPr>
        <w:t>Barnets medvirkning</w:t>
      </w:r>
    </w:p>
    <w:p w14:paraId="35B32EF4" w14:textId="77777777" w:rsidR="00C63730" w:rsidRPr="00AC5BE7" w:rsidRDefault="00C63730" w:rsidP="00C63730">
      <w:pPr>
        <w:numPr>
          <w:ilvl w:val="0"/>
          <w:numId w:val="4"/>
        </w:numPr>
        <w:tabs>
          <w:tab w:val="clear" w:pos="360"/>
          <w:tab w:val="num" w:pos="1788"/>
        </w:tabs>
        <w:ind w:left="1788"/>
        <w:rPr>
          <w:i/>
        </w:rPr>
      </w:pPr>
      <w:r w:rsidRPr="00AC5BE7">
        <w:rPr>
          <w:i/>
        </w:rPr>
        <w:t>Råd og veiledning til fosterforeldrene</w:t>
      </w:r>
    </w:p>
    <w:p w14:paraId="361D1C96" w14:textId="77777777" w:rsidR="00C63730" w:rsidRPr="00AC5BE7" w:rsidRDefault="00C63730" w:rsidP="00C63730">
      <w:pPr>
        <w:ind w:left="1788"/>
        <w:rPr>
          <w:i/>
        </w:rPr>
      </w:pPr>
    </w:p>
    <w:p w14:paraId="15DE6715" w14:textId="77777777" w:rsidR="00C63730" w:rsidRPr="00AC5BE7" w:rsidRDefault="00C63730" w:rsidP="00C63730">
      <w:pPr>
        <w:ind w:left="720"/>
        <w:rPr>
          <w:i/>
        </w:rPr>
      </w:pPr>
      <w:r w:rsidRPr="00AC5BE7">
        <w:rPr>
          <w:i/>
        </w:rPr>
        <w:t>Under tilsynet ble det avdekket et avvik og ingen merknader.</w:t>
      </w:r>
    </w:p>
    <w:p w14:paraId="10255A23" w14:textId="77777777" w:rsidR="00C63730" w:rsidRPr="00AC5BE7" w:rsidRDefault="00C63730" w:rsidP="00C63730">
      <w:pPr>
        <w:ind w:left="720"/>
        <w:rPr>
          <w:i/>
        </w:rPr>
      </w:pPr>
    </w:p>
    <w:p w14:paraId="03FFAB76" w14:textId="77777777" w:rsidR="00C63730" w:rsidRPr="00AC5BE7" w:rsidRDefault="00C63730" w:rsidP="00C63730">
      <w:pPr>
        <w:ind w:left="720"/>
        <w:rPr>
          <w:b/>
          <w:i/>
        </w:rPr>
      </w:pPr>
      <w:r w:rsidRPr="00AC5BE7">
        <w:rPr>
          <w:b/>
          <w:i/>
        </w:rPr>
        <w:t>Avvik:</w:t>
      </w:r>
    </w:p>
    <w:p w14:paraId="026190EF" w14:textId="77777777" w:rsidR="00C63730" w:rsidRPr="00AC5BE7" w:rsidRDefault="00C63730" w:rsidP="00C63730">
      <w:pPr>
        <w:ind w:left="720"/>
        <w:rPr>
          <w:i/>
        </w:rPr>
      </w:pPr>
      <w:r w:rsidRPr="00AC5BE7">
        <w:rPr>
          <w:i/>
        </w:rPr>
        <w:t>Andebu kommune sikrer ikke oppfølging og kontroll av barnets situasjon i alle fosterhjemmene.</w:t>
      </w:r>
    </w:p>
    <w:p w14:paraId="7401C3BD" w14:textId="77777777" w:rsidR="00C63730" w:rsidRDefault="00C63730" w:rsidP="00C63730"/>
    <w:p w14:paraId="02BF1C3B" w14:textId="77777777" w:rsidR="00C63730" w:rsidRDefault="00C63730" w:rsidP="00C63730"/>
    <w:p w14:paraId="78AAC37F" w14:textId="77777777" w:rsidR="00C63730" w:rsidRDefault="00C63730" w:rsidP="00C63730"/>
    <w:p w14:paraId="4A1AC497" w14:textId="77777777" w:rsidR="00C63730" w:rsidRPr="00EF1C09" w:rsidRDefault="00C63730" w:rsidP="00C63730">
      <w:r w:rsidRPr="00B34D47">
        <w:t>Formålet med revisjonen er å vurdere hvordan kommunen har tatt tak i funn fra fylkesmannens tilsyn, hva status er på kommunens oppfølging av barnevernstjenesten i Andebu, og hva brukernes (fosterforeldrenes) opplevelse av barnevernstjenesten er.</w:t>
      </w:r>
    </w:p>
    <w:p w14:paraId="7FF4C35F" w14:textId="77777777" w:rsidR="00C63730" w:rsidRDefault="00C63730" w:rsidP="00C63730">
      <w:pPr>
        <w:pStyle w:val="MUOverskrift2"/>
        <w:rPr>
          <w:b w:val="0"/>
          <w:sz w:val="24"/>
          <w:u w:val="none"/>
        </w:rPr>
      </w:pPr>
    </w:p>
    <w:p w14:paraId="6BF810A4" w14:textId="77777777" w:rsidR="00C63730" w:rsidRPr="00B34D47" w:rsidRDefault="00C63730" w:rsidP="00C63730">
      <w:pPr>
        <w:pStyle w:val="MUOverskrift2"/>
        <w:rPr>
          <w:b w:val="0"/>
          <w:sz w:val="24"/>
          <w:u w:val="none"/>
        </w:rPr>
      </w:pPr>
      <w:r>
        <w:rPr>
          <w:b w:val="0"/>
          <w:sz w:val="24"/>
          <w:u w:val="none"/>
        </w:rPr>
        <w:t>Følgende problemstillinger ble lagt til grunn:</w:t>
      </w:r>
    </w:p>
    <w:p w14:paraId="26A34A75" w14:textId="77777777" w:rsidR="00C63730" w:rsidRDefault="00C63730" w:rsidP="00C63730">
      <w:pPr>
        <w:pStyle w:val="MUOverskrift2"/>
        <w:numPr>
          <w:ilvl w:val="0"/>
          <w:numId w:val="3"/>
        </w:numPr>
        <w:rPr>
          <w:b w:val="0"/>
          <w:sz w:val="24"/>
          <w:u w:val="none"/>
        </w:rPr>
      </w:pPr>
      <w:r w:rsidRPr="00B34D47">
        <w:rPr>
          <w:b w:val="0"/>
          <w:sz w:val="24"/>
          <w:u w:val="none"/>
        </w:rPr>
        <w:t>Hvordan har kommunen tatt tak i funn fra fylkesmannens tilsyn og hva er status på kommunens oppfølging av barnever</w:t>
      </w:r>
      <w:r>
        <w:rPr>
          <w:b w:val="0"/>
          <w:sz w:val="24"/>
          <w:u w:val="none"/>
        </w:rPr>
        <w:t xml:space="preserve">nstjenesten i Andebu kommune? </w:t>
      </w:r>
    </w:p>
    <w:p w14:paraId="616C2D1D" w14:textId="77777777" w:rsidR="00C63730" w:rsidRDefault="00C63730" w:rsidP="00C63730">
      <w:pPr>
        <w:pStyle w:val="MUOverskrift2"/>
        <w:numPr>
          <w:ilvl w:val="0"/>
          <w:numId w:val="3"/>
        </w:numPr>
        <w:rPr>
          <w:b w:val="0"/>
          <w:sz w:val="24"/>
          <w:u w:val="none"/>
        </w:rPr>
      </w:pPr>
      <w:r w:rsidRPr="00B34D47">
        <w:rPr>
          <w:b w:val="0"/>
          <w:sz w:val="24"/>
          <w:u w:val="none"/>
        </w:rPr>
        <w:t>Hva er brukernes (fosterforeldrenes) opplevelse av barnevernstjenesten?</w:t>
      </w:r>
    </w:p>
    <w:p w14:paraId="0E0B9DBC" w14:textId="77777777" w:rsidR="00C63730" w:rsidRDefault="00C63730" w:rsidP="00C63730">
      <w:pPr>
        <w:pStyle w:val="MUOverskrift2"/>
        <w:rPr>
          <w:b w:val="0"/>
          <w:sz w:val="24"/>
          <w:u w:val="none"/>
        </w:rPr>
      </w:pPr>
    </w:p>
    <w:p w14:paraId="6EAEF3DC" w14:textId="77777777" w:rsidR="00C63730" w:rsidRDefault="00C63730" w:rsidP="00C63730">
      <w:pPr>
        <w:pStyle w:val="MUOverskrift2"/>
        <w:rPr>
          <w:b w:val="0"/>
          <w:sz w:val="24"/>
          <w:u w:val="none"/>
        </w:rPr>
      </w:pPr>
    </w:p>
    <w:p w14:paraId="48CE3276" w14:textId="77777777" w:rsidR="00C63730" w:rsidRDefault="00C63730" w:rsidP="00C63730">
      <w:pPr>
        <w:pStyle w:val="MUOverskrift2"/>
        <w:rPr>
          <w:b w:val="0"/>
          <w:sz w:val="24"/>
          <w:u w:val="none"/>
        </w:rPr>
      </w:pPr>
    </w:p>
    <w:p w14:paraId="2972B628" w14:textId="77777777" w:rsidR="00C63730" w:rsidRDefault="00C63730" w:rsidP="00C63730">
      <w:pPr>
        <w:pStyle w:val="MUOverskrift2"/>
        <w:rPr>
          <w:b w:val="0"/>
          <w:sz w:val="24"/>
          <w:u w:val="none"/>
        </w:rPr>
      </w:pPr>
      <w:r w:rsidRPr="0085799E">
        <w:rPr>
          <w:b w:val="0"/>
          <w:sz w:val="24"/>
          <w:u w:val="none"/>
        </w:rPr>
        <w:t>Revisjonen konkluderer med at Fylkesmannens funn i hovedsak er fulgt opp på en tilfredsstillende måte.</w:t>
      </w:r>
    </w:p>
    <w:p w14:paraId="30C2D57A" w14:textId="77777777" w:rsidR="00C63730" w:rsidRDefault="00C63730" w:rsidP="00C63730">
      <w:pPr>
        <w:pStyle w:val="MUOverskrift2"/>
        <w:rPr>
          <w:b w:val="0"/>
          <w:sz w:val="24"/>
          <w:u w:val="none"/>
        </w:rPr>
      </w:pPr>
    </w:p>
    <w:p w14:paraId="3D8484F5" w14:textId="77777777" w:rsidR="00C63730" w:rsidRDefault="00C63730" w:rsidP="00C63730">
      <w:pPr>
        <w:pStyle w:val="MUOverskrift2"/>
        <w:rPr>
          <w:b w:val="0"/>
          <w:sz w:val="24"/>
          <w:u w:val="none"/>
        </w:rPr>
      </w:pPr>
      <w:r w:rsidRPr="0085799E">
        <w:rPr>
          <w:b w:val="0"/>
          <w:sz w:val="24"/>
          <w:u w:val="none"/>
        </w:rPr>
        <w:t>Imidlertid avdekket revisjonen at de lovpålagte oppfølgingsbesøkene ikke gjennomføres i alle tilfeller og at tjenesten preges av etterslep i dokumenteringen.</w:t>
      </w:r>
    </w:p>
    <w:p w14:paraId="1FED8A77" w14:textId="77777777" w:rsidR="00C63730" w:rsidRDefault="00C63730" w:rsidP="00C63730">
      <w:pPr>
        <w:pStyle w:val="MUOverskrift2"/>
        <w:rPr>
          <w:b w:val="0"/>
          <w:sz w:val="24"/>
          <w:u w:val="none"/>
        </w:rPr>
      </w:pPr>
    </w:p>
    <w:p w14:paraId="76E5BA70" w14:textId="77777777" w:rsidR="00C63730" w:rsidRPr="00B34D47" w:rsidRDefault="00C63730" w:rsidP="00C63730">
      <w:pPr>
        <w:pStyle w:val="MUOverskrift2"/>
        <w:rPr>
          <w:b w:val="0"/>
          <w:sz w:val="24"/>
          <w:u w:val="none"/>
        </w:rPr>
      </w:pPr>
      <w:r w:rsidRPr="0085799E">
        <w:rPr>
          <w:b w:val="0"/>
          <w:sz w:val="24"/>
          <w:u w:val="none"/>
        </w:rPr>
        <w:t>Revisjonen kan konkludere med at fosterhjemmene i hovedsak opplever respekt og forståelse, samt at barnevernstjenesten er lett tilgjengelig og tar initiativ til samarbeid utover det som er lovpålagt. Det etterlyses noe mer informasjon ved bytte av saksbehandler, og det ønskes mer av barnevernstjenesten i deres rolle som veileder i vanskelige situasjoner.</w:t>
      </w:r>
    </w:p>
    <w:p w14:paraId="662E5844" w14:textId="77777777" w:rsidR="00C63730" w:rsidRDefault="00C63730" w:rsidP="00C63730">
      <w:pPr>
        <w:pStyle w:val="MUOverskrift2"/>
      </w:pPr>
    </w:p>
    <w:p w14:paraId="1AFD1307" w14:textId="77777777" w:rsidR="00C63730" w:rsidRDefault="00C63730" w:rsidP="00C63730"/>
    <w:p w14:paraId="02E9508C" w14:textId="4C1D9F67" w:rsidR="00C63730" w:rsidRDefault="00C63730" w:rsidP="00C63730"/>
    <w:p w14:paraId="27791EFE" w14:textId="51ED4F5C" w:rsidR="00C63730" w:rsidRDefault="00C63730" w:rsidP="00C63730">
      <w:pPr>
        <w:pStyle w:val="MUHeading2"/>
      </w:pPr>
      <w:r>
        <w:t>Vedlegg til sak</w:t>
      </w:r>
    </w:p>
    <w:p w14:paraId="180A5BA9" w14:textId="066C869C" w:rsidR="00C63730" w:rsidRDefault="00C63730" w:rsidP="00C63730">
      <w:r>
        <w:object w:dxaOrig="1531" w:dyaOrig="990" w14:anchorId="606B10B3">
          <v:shape id="_x0000_i1028" type="#_x0000_t75" style="width:76.5pt;height:49.5pt" o:ole="">
            <v:imagedata r:id="rId17" o:title=""/>
          </v:shape>
          <o:OLEObject Type="Embed" ProgID="AcroExch.Document.11" ShapeID="_x0000_i1028" DrawAspect="Icon" ObjectID="_1506967082" r:id="rId18"/>
        </w:object>
      </w:r>
    </w:p>
    <w:p w14:paraId="0C74D183" w14:textId="789642F6" w:rsidR="00C63730" w:rsidRDefault="00C63730">
      <w:r>
        <w:br w:type="page"/>
      </w:r>
    </w:p>
    <w:p w14:paraId="39BF2E01" w14:textId="77777777" w:rsidR="00C63730" w:rsidRDefault="00C63730" w:rsidP="00C63730">
      <w:pPr>
        <w:pStyle w:val="MUCaseTitle2"/>
      </w:pPr>
      <w:bookmarkStart w:id="10" w:name="CaseRef200285"/>
      <w:bookmarkEnd w:id="10"/>
      <w:r>
        <w:lastRenderedPageBreak/>
        <w:t>23/15 Budsjett 2016 for tilsyn og kontroll i Andebu kommune</w:t>
      </w:r>
    </w:p>
    <w:p w14:paraId="3793D64C" w14:textId="7654BDB1" w:rsidR="00C63730" w:rsidRDefault="00C63730" w:rsidP="00C63730">
      <w:pPr>
        <w:pStyle w:val="MUCaseTitle2"/>
      </w:pPr>
    </w:p>
    <w:p w14:paraId="2BFE2DA2" w14:textId="28201C0D" w:rsidR="00C63730" w:rsidRDefault="00C63730" w:rsidP="00C63730">
      <w:r>
        <w:t>Arkivsak-dok.</w:t>
      </w:r>
      <w:r>
        <w:tab/>
        <w:t>15/00087-1</w:t>
      </w:r>
    </w:p>
    <w:p w14:paraId="72E0F5C9" w14:textId="7B6DDEC7" w:rsidR="00C63730" w:rsidRDefault="00C63730" w:rsidP="00C63730">
      <w:r>
        <w:t>Arkivkode.</w:t>
      </w:r>
      <w:r>
        <w:tab/>
      </w:r>
      <w:r>
        <w:tab/>
        <w:t xml:space="preserve"> </w:t>
      </w:r>
    </w:p>
    <w:p w14:paraId="41087580" w14:textId="6881AFDC" w:rsidR="00C63730" w:rsidRDefault="00C63730" w:rsidP="00C63730">
      <w:r>
        <w:t>Saksbehandler</w:t>
      </w:r>
      <w:r>
        <w:tab/>
        <w:t>Gaute Hesjedal</w:t>
      </w:r>
    </w:p>
    <w:p w14:paraId="524470D3" w14:textId="26A929B1" w:rsidR="00C63730" w:rsidRDefault="00C63730" w:rsidP="00C63730"/>
    <w:p w14:paraId="42B13960" w14:textId="23F2FC0E"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5CC660D1" w14:textId="77777777" w:rsidTr="00C63730">
        <w:tc>
          <w:tcPr>
            <w:tcW w:w="5102" w:type="dxa"/>
            <w:shd w:val="clear" w:color="auto" w:fill="auto"/>
          </w:tcPr>
          <w:p w14:paraId="574A3096" w14:textId="417D1402" w:rsidR="00C63730" w:rsidRDefault="00C63730" w:rsidP="00C63730">
            <w:r>
              <w:t>Saksgang</w:t>
            </w:r>
          </w:p>
        </w:tc>
        <w:tc>
          <w:tcPr>
            <w:tcW w:w="1701" w:type="dxa"/>
            <w:shd w:val="clear" w:color="auto" w:fill="auto"/>
          </w:tcPr>
          <w:p w14:paraId="5436C84D" w14:textId="767561A5" w:rsidR="00C63730" w:rsidRDefault="00C63730" w:rsidP="00C63730">
            <w:r>
              <w:t>Møtedato</w:t>
            </w:r>
          </w:p>
        </w:tc>
        <w:tc>
          <w:tcPr>
            <w:tcW w:w="1134" w:type="dxa"/>
            <w:shd w:val="clear" w:color="auto" w:fill="auto"/>
          </w:tcPr>
          <w:p w14:paraId="54AF1BB2" w14:textId="102FFDBE" w:rsidR="00C63730" w:rsidRDefault="00C63730" w:rsidP="00C63730">
            <w:r>
              <w:t>Saknr</w:t>
            </w:r>
          </w:p>
        </w:tc>
      </w:tr>
      <w:tr w:rsidR="00C63730" w14:paraId="46686008" w14:textId="77777777" w:rsidTr="00C63730">
        <w:tc>
          <w:tcPr>
            <w:tcW w:w="5102" w:type="dxa"/>
            <w:shd w:val="clear" w:color="auto" w:fill="auto"/>
          </w:tcPr>
          <w:p w14:paraId="5DA34FA7" w14:textId="5176ED2F" w:rsidR="00C63730" w:rsidRDefault="00C63730" w:rsidP="00C63730">
            <w:r>
              <w:t>1 Kontrollutvalget i Andebu</w:t>
            </w:r>
          </w:p>
        </w:tc>
        <w:tc>
          <w:tcPr>
            <w:tcW w:w="1701" w:type="dxa"/>
            <w:shd w:val="clear" w:color="auto" w:fill="auto"/>
          </w:tcPr>
          <w:p w14:paraId="5D33A543" w14:textId="5A75F49F" w:rsidR="00C63730" w:rsidRDefault="00C63730" w:rsidP="00C63730">
            <w:r>
              <w:t>28.10.2015</w:t>
            </w:r>
          </w:p>
        </w:tc>
        <w:tc>
          <w:tcPr>
            <w:tcW w:w="1134" w:type="dxa"/>
            <w:shd w:val="clear" w:color="auto" w:fill="auto"/>
          </w:tcPr>
          <w:p w14:paraId="2157F540" w14:textId="7A365BB6" w:rsidR="00C63730" w:rsidRDefault="00C63730" w:rsidP="00C63730">
            <w:r>
              <w:t>23/15</w:t>
            </w:r>
          </w:p>
        </w:tc>
      </w:tr>
    </w:tbl>
    <w:p w14:paraId="3BBC794E" w14:textId="12696129" w:rsidR="00C63730" w:rsidRDefault="00C63730" w:rsidP="00C63730"/>
    <w:p w14:paraId="6FC1281A" w14:textId="602C4EDA" w:rsidR="00C63730" w:rsidRDefault="00C63730" w:rsidP="00C63730"/>
    <w:sdt>
      <w:sdtPr>
        <w:tag w:val="MU_Tittel"/>
        <w:id w:val="1139844436"/>
        <w:placeholder>
          <w:docPart w:val="AE9FDF9B52E949C7B94C74EF2DA8F19E"/>
        </w:placeholder>
        <w:text w:multiLine="1"/>
      </w:sdtPr>
      <w:sdtContent>
        <w:p w14:paraId="20C38D84" w14:textId="77777777" w:rsidR="00C63730" w:rsidRPr="009B04FC" w:rsidRDefault="00C63730" w:rsidP="00C63730">
          <w:pPr>
            <w:pStyle w:val="MUOverskrift2"/>
          </w:pPr>
          <w:r w:rsidRPr="009B04FC">
            <w:t>Forslag til vedtak:</w:t>
          </w:r>
        </w:p>
      </w:sdtContent>
    </w:sdt>
    <w:sdt>
      <w:sdtPr>
        <w:rPr>
          <w:rFonts w:cs="Arial"/>
        </w:rPr>
        <w:alias w:val="Forslag til vedtak/Innstilling"/>
        <w:tag w:val="MU_Innstilling"/>
        <w:id w:val="-202096616"/>
        <w:placeholder>
          <w:docPart w:val="9B1EC2728E1048FE9BFF66E386BAD13D"/>
        </w:placeholder>
      </w:sdtPr>
      <w:sdtContent>
        <w:p w14:paraId="0918BAF4" w14:textId="77777777" w:rsidR="00C63730" w:rsidRDefault="00C63730" w:rsidP="00C63730">
          <w:pPr>
            <w:rPr>
              <w:rFonts w:cs="Arial"/>
            </w:rPr>
          </w:pPr>
          <w:r>
            <w:rPr>
              <w:rFonts w:cs="Arial"/>
            </w:rPr>
            <w:t xml:space="preserve">Kontrollutvalget anbefaler kommunestyret å bevilge </w:t>
          </w:r>
          <w:r w:rsidRPr="00DF3EEA">
            <w:rPr>
              <w:rFonts w:cs="Arial"/>
              <w:u w:val="single"/>
            </w:rPr>
            <w:t>kr</w:t>
          </w:r>
          <w:r>
            <w:rPr>
              <w:rFonts w:cs="Arial"/>
              <w:u w:val="single"/>
            </w:rPr>
            <w:t xml:space="preserve"> </w:t>
          </w:r>
          <w:r>
            <w:rPr>
              <w:rFonts w:cs="Arial"/>
              <w:b/>
              <w:u w:val="single"/>
            </w:rPr>
            <w:t>933.000</w:t>
          </w:r>
          <w:r>
            <w:rPr>
              <w:rFonts w:cs="Arial"/>
              <w:u w:val="single"/>
            </w:rPr>
            <w:t>,-</w:t>
          </w:r>
          <w:r>
            <w:rPr>
              <w:rFonts w:cs="Arial"/>
            </w:rPr>
            <w:t xml:space="preserve"> i budsjett 2016 til tilsyn og kontroll i Andebu kommune. </w:t>
          </w:r>
        </w:p>
        <w:p w14:paraId="14C8C662" w14:textId="77777777" w:rsidR="00C63730" w:rsidRDefault="00C63730" w:rsidP="00C63730">
          <w:pPr>
            <w:rPr>
              <w:rFonts w:cs="Arial"/>
            </w:rPr>
          </w:pPr>
        </w:p>
        <w:p w14:paraId="756F69BA" w14:textId="77777777" w:rsidR="00C63730" w:rsidRDefault="00C63730" w:rsidP="00C63730">
          <w:pPr>
            <w:rPr>
              <w:rFonts w:cs="Arial"/>
            </w:rPr>
          </w:pPr>
          <w:r w:rsidRPr="00D301D9">
            <w:rPr>
              <w:rFonts w:cs="Arial"/>
            </w:rPr>
            <w:t xml:space="preserve">Revisjonstjenester </w:t>
          </w:r>
          <w:r>
            <w:rPr>
              <w:rFonts w:cs="Arial"/>
            </w:rPr>
            <w:t xml:space="preserve">med fordeling: </w:t>
          </w:r>
        </w:p>
        <w:p w14:paraId="4E37F364" w14:textId="77777777" w:rsidR="00C63730" w:rsidRDefault="00C63730" w:rsidP="00C63730">
          <w:pPr>
            <w:numPr>
              <w:ilvl w:val="0"/>
              <w:numId w:val="6"/>
            </w:numPr>
            <w:rPr>
              <w:rFonts w:cs="Arial"/>
            </w:rPr>
          </w:pPr>
          <w:r>
            <w:rPr>
              <w:rFonts w:cs="Arial"/>
            </w:rPr>
            <w:t>Regnskapsrevisjon</w:t>
          </w:r>
          <w:r>
            <w:rPr>
              <w:rFonts w:cs="Arial"/>
            </w:rPr>
            <w:tab/>
          </w:r>
          <w:r>
            <w:rPr>
              <w:rFonts w:cs="Arial"/>
            </w:rPr>
            <w:tab/>
          </w:r>
          <w:r>
            <w:rPr>
              <w:rFonts w:cs="Arial"/>
            </w:rPr>
            <w:tab/>
          </w:r>
          <w:r>
            <w:rPr>
              <w:rFonts w:cs="Arial"/>
            </w:rPr>
            <w:tab/>
          </w:r>
          <w:r>
            <w:rPr>
              <w:rFonts w:cs="Arial"/>
            </w:rPr>
            <w:tab/>
          </w:r>
          <w:r>
            <w:rPr>
              <w:rFonts w:cs="Arial"/>
            </w:rPr>
            <w:tab/>
            <w:t>kr   580.000</w:t>
          </w:r>
        </w:p>
        <w:p w14:paraId="53810FAE" w14:textId="77777777" w:rsidR="00C63730" w:rsidRDefault="00C63730" w:rsidP="00C63730">
          <w:pPr>
            <w:numPr>
              <w:ilvl w:val="0"/>
              <w:numId w:val="6"/>
            </w:numPr>
            <w:rPr>
              <w:rFonts w:cs="Arial"/>
            </w:rPr>
          </w:pPr>
          <w:r>
            <w:rPr>
              <w:rFonts w:cs="Arial"/>
            </w:rPr>
            <w:t>Forvaltningsrevisjon/selskapskontroll</w:t>
          </w:r>
          <w:r>
            <w:rPr>
              <w:rFonts w:cs="Arial"/>
            </w:rPr>
            <w:tab/>
          </w:r>
          <w:r>
            <w:rPr>
              <w:rFonts w:cs="Arial"/>
            </w:rPr>
            <w:tab/>
          </w:r>
          <w:r>
            <w:rPr>
              <w:rFonts w:cs="Arial"/>
            </w:rPr>
            <w:tab/>
            <w:t>kr   150.000</w:t>
          </w:r>
        </w:p>
        <w:p w14:paraId="19436393" w14:textId="77777777" w:rsidR="00C63730" w:rsidRDefault="00C63730" w:rsidP="00C63730">
          <w:pPr>
            <w:rPr>
              <w:rFonts w:cs="Arial"/>
            </w:rPr>
          </w:pPr>
        </w:p>
        <w:p w14:paraId="494FBE51" w14:textId="77777777" w:rsidR="00C63730" w:rsidRPr="00D301D9" w:rsidRDefault="00C63730" w:rsidP="00C63730">
          <w:pPr>
            <w:rPr>
              <w:rFonts w:cs="Arial"/>
            </w:rPr>
          </w:pPr>
          <w:r w:rsidRPr="00D301D9">
            <w:rPr>
              <w:rFonts w:cs="Arial"/>
            </w:rPr>
            <w:t>Sekretariatstjenester fra VIKS</w:t>
          </w:r>
          <w:r w:rsidRPr="00D301D9">
            <w:rPr>
              <w:rFonts w:cs="Arial"/>
            </w:rPr>
            <w:tab/>
          </w:r>
          <w:r w:rsidRPr="00D301D9">
            <w:rPr>
              <w:rFonts w:cs="Arial"/>
            </w:rPr>
            <w:tab/>
          </w:r>
          <w:r w:rsidRPr="00D301D9">
            <w:rPr>
              <w:rFonts w:cs="Arial"/>
            </w:rPr>
            <w:tab/>
          </w:r>
          <w:r w:rsidRPr="00D301D9">
            <w:rPr>
              <w:rFonts w:cs="Arial"/>
            </w:rPr>
            <w:tab/>
          </w:r>
          <w:r w:rsidRPr="00D301D9">
            <w:rPr>
              <w:rFonts w:cs="Arial"/>
            </w:rPr>
            <w:tab/>
          </w:r>
          <w:r>
            <w:rPr>
              <w:rFonts w:cs="Arial"/>
            </w:rPr>
            <w:t>kr   133.000</w:t>
          </w:r>
        </w:p>
        <w:p w14:paraId="134500F2" w14:textId="77777777" w:rsidR="00C63730" w:rsidRPr="0001405F" w:rsidRDefault="00C63730" w:rsidP="00C63730">
          <w:pPr>
            <w:rPr>
              <w:rFonts w:cs="Arial"/>
            </w:rPr>
          </w:pPr>
          <w:r w:rsidRPr="0001405F">
            <w:rPr>
              <w:rFonts w:cs="Arial"/>
            </w:rPr>
            <w:t>Møtegodtgjørelse</w:t>
          </w:r>
          <w:r w:rsidRPr="0001405F">
            <w:rPr>
              <w:rFonts w:cs="Arial"/>
            </w:rPr>
            <w:tab/>
          </w:r>
          <w:r w:rsidRPr="0001405F">
            <w:rPr>
              <w:rFonts w:cs="Arial"/>
            </w:rPr>
            <w:tab/>
          </w:r>
          <w:r w:rsidRPr="0001405F">
            <w:rPr>
              <w:rFonts w:cs="Arial"/>
            </w:rPr>
            <w:tab/>
          </w:r>
          <w:r w:rsidRPr="0001405F">
            <w:rPr>
              <w:rFonts w:cs="Arial"/>
            </w:rPr>
            <w:tab/>
          </w:r>
          <w:r w:rsidRPr="0001405F">
            <w:rPr>
              <w:rFonts w:cs="Arial"/>
            </w:rPr>
            <w:tab/>
            <w:t>.</w:t>
          </w:r>
          <w:r w:rsidRPr="0001405F">
            <w:rPr>
              <w:rFonts w:cs="Arial"/>
            </w:rPr>
            <w:tab/>
          </w:r>
          <w:r w:rsidRPr="0001405F">
            <w:rPr>
              <w:rFonts w:cs="Arial"/>
            </w:rPr>
            <w:tab/>
            <w:t xml:space="preserve">kr     </w:t>
          </w:r>
          <w:r>
            <w:rPr>
              <w:rFonts w:cs="Arial"/>
            </w:rPr>
            <w:t>40</w:t>
          </w:r>
          <w:r w:rsidRPr="0001405F">
            <w:rPr>
              <w:rFonts w:cs="Arial"/>
            </w:rPr>
            <w:t>.000</w:t>
          </w:r>
        </w:p>
        <w:p w14:paraId="5941FD62" w14:textId="77777777" w:rsidR="00C63730" w:rsidRPr="00AF450B" w:rsidRDefault="00C63730" w:rsidP="00C63730">
          <w:pPr>
            <w:rPr>
              <w:rFonts w:cs="Arial"/>
              <w:u w:val="single"/>
            </w:rPr>
          </w:pPr>
          <w:r>
            <w:rPr>
              <w:rFonts w:cs="Arial"/>
              <w:u w:val="single"/>
            </w:rPr>
            <w:t>Andre driftsutgifter</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kr     30.000</w:t>
          </w:r>
        </w:p>
        <w:p w14:paraId="53A27EA7" w14:textId="77777777" w:rsidR="00C63730" w:rsidRDefault="00C63730" w:rsidP="00C63730">
          <w:pPr>
            <w:rPr>
              <w:rFonts w:cs="Arial"/>
              <w:u w:val="single"/>
            </w:rPr>
          </w:pPr>
        </w:p>
        <w:p w14:paraId="1BE1B5A5" w14:textId="77777777" w:rsidR="00C63730" w:rsidRDefault="00C63730" w:rsidP="00C63730">
          <w:pPr>
            <w:rPr>
              <w:rFonts w:cs="Arial"/>
            </w:rPr>
          </w:pPr>
          <w:r>
            <w:rPr>
              <w:rFonts w:cs="Arial"/>
              <w:u w:val="single"/>
            </w:rPr>
            <w:t>Sum Tilsyn og kontroll for 2016</w:t>
          </w:r>
          <w:r>
            <w:rPr>
              <w:rFonts w:cs="Arial"/>
              <w:u w:val="single"/>
            </w:rPr>
            <w:tab/>
          </w:r>
          <w:r>
            <w:rPr>
              <w:rFonts w:cs="Arial"/>
              <w:u w:val="single"/>
            </w:rPr>
            <w:tab/>
          </w:r>
          <w:r>
            <w:rPr>
              <w:rFonts w:cs="Arial"/>
              <w:u w:val="single"/>
            </w:rPr>
            <w:tab/>
          </w:r>
          <w:r>
            <w:rPr>
              <w:rFonts w:cs="Arial"/>
              <w:u w:val="single"/>
            </w:rPr>
            <w:tab/>
          </w:r>
          <w:r>
            <w:rPr>
              <w:rFonts w:cs="Arial"/>
              <w:u w:val="single"/>
            </w:rPr>
            <w:tab/>
            <w:t>kr   933.000</w:t>
          </w:r>
        </w:p>
        <w:p w14:paraId="3D0240C6" w14:textId="77777777" w:rsidR="00C63730" w:rsidRDefault="00C63730" w:rsidP="00C63730">
          <w:pPr>
            <w:rPr>
              <w:rFonts w:cs="Arial"/>
            </w:rPr>
          </w:pPr>
        </w:p>
        <w:p w14:paraId="1A7BD0DC" w14:textId="77777777" w:rsidR="00C63730" w:rsidRDefault="00C63730" w:rsidP="00C63730">
          <w:pPr>
            <w:rPr>
              <w:rFonts w:cs="Arial"/>
            </w:rPr>
          </w:pPr>
          <w:r>
            <w:rPr>
              <w:rFonts w:cs="Arial"/>
            </w:rPr>
            <w:t>Forslag til budsjett 2016 for tilsyn og kontroll oversendes formannskapet og kommunestyret.</w:t>
          </w:r>
        </w:p>
      </w:sdtContent>
    </w:sdt>
    <w:p w14:paraId="1B08551A" w14:textId="77777777" w:rsidR="00C63730" w:rsidRDefault="00C63730" w:rsidP="00C63730">
      <w:pPr>
        <w:rPr>
          <w:rFonts w:cs="Arial"/>
        </w:rPr>
      </w:pPr>
    </w:p>
    <w:p w14:paraId="29B57D5F" w14:textId="77777777" w:rsidR="00C63730" w:rsidRDefault="00C63730" w:rsidP="00C63730">
      <w:pPr>
        <w:rPr>
          <w:rFonts w:cs="Arial"/>
        </w:rPr>
      </w:pPr>
    </w:p>
    <w:p w14:paraId="32975E75" w14:textId="77777777" w:rsidR="00C63730" w:rsidRDefault="00C63730" w:rsidP="00C63730">
      <w:pPr>
        <w:pStyle w:val="MUOverskrift3"/>
      </w:pPr>
      <w:r w:rsidRPr="001E5D5A">
        <w:t>Vedlegg:</w:t>
      </w:r>
      <w:r>
        <w:t xml:space="preserve"> </w:t>
      </w:r>
    </w:p>
    <w:sdt>
      <w:sdtPr>
        <w:id w:val="644781691"/>
        <w:placeholder>
          <w:docPart w:val="6945763D06544D9AB21EB0ADE7CCFB72"/>
        </w:placeholder>
      </w:sdtPr>
      <w:sdtContent>
        <w:p w14:paraId="740F8A23" w14:textId="77777777" w:rsidR="00C63730" w:rsidRDefault="00C63730" w:rsidP="00C63730">
          <w:r>
            <w:t>Budsjett 2016 for VIKS</w:t>
          </w:r>
        </w:p>
        <w:p w14:paraId="1333668A" w14:textId="77777777" w:rsidR="00C63730" w:rsidRPr="000E2A5B" w:rsidRDefault="00C63730" w:rsidP="00C63730">
          <w:r>
            <w:t>Budsjett 2016 for SDR</w:t>
          </w:r>
        </w:p>
      </w:sdtContent>
    </w:sdt>
    <w:p w14:paraId="35F17F58" w14:textId="77777777" w:rsidR="00C63730" w:rsidRDefault="00C63730" w:rsidP="00C63730">
      <w:pPr>
        <w:pStyle w:val="MUOverskrift2"/>
      </w:pPr>
    </w:p>
    <w:p w14:paraId="0CAF2A30" w14:textId="77777777" w:rsidR="00C63730" w:rsidRDefault="00C63730" w:rsidP="00C63730">
      <w:pPr>
        <w:pStyle w:val="MUOverskrift2"/>
      </w:pPr>
    </w:p>
    <w:p w14:paraId="36F23766" w14:textId="77777777" w:rsidR="00C63730" w:rsidRDefault="00C63730" w:rsidP="00C63730">
      <w:pPr>
        <w:pStyle w:val="MUOverskrift2"/>
      </w:pPr>
      <w:r>
        <w:t>Saksframstilling:</w:t>
      </w:r>
    </w:p>
    <w:p w14:paraId="0544143B" w14:textId="77777777" w:rsidR="00C63730" w:rsidRDefault="00C63730" w:rsidP="00C63730">
      <w:pPr>
        <w:pStyle w:val="NormalWeb"/>
        <w:shd w:val="clear" w:color="auto" w:fill="FFFFFF"/>
        <w:spacing w:before="180" w:beforeAutospacing="0" w:after="0" w:afterAutospacing="0"/>
        <w:rPr>
          <w:rFonts w:ascii="Arial" w:hAnsi="Arial" w:cs="Arial"/>
          <w:color w:val="000000"/>
        </w:rPr>
      </w:pPr>
      <w:r>
        <w:rPr>
          <w:rFonts w:ascii="Arial" w:hAnsi="Arial" w:cs="Arial"/>
          <w:b/>
          <w:bCs/>
          <w:color w:val="000000"/>
        </w:rPr>
        <w:t>Kontrollutvalgsforskriften § 18.</w:t>
      </w:r>
      <w:r>
        <w:rPr>
          <w:rStyle w:val="apple-converted-space"/>
          <w:rFonts w:cs="Arial"/>
          <w:color w:val="000000"/>
        </w:rPr>
        <w:t> </w:t>
      </w:r>
      <w:r>
        <w:rPr>
          <w:rFonts w:ascii="Arial" w:hAnsi="Arial" w:cs="Arial"/>
          <w:i/>
          <w:iCs/>
          <w:color w:val="000000"/>
        </w:rPr>
        <w:t>Budsjettbehandlingen</w:t>
      </w:r>
    </w:p>
    <w:p w14:paraId="1FC8DC8C" w14:textId="77777777" w:rsidR="00C63730" w:rsidRPr="00845FE4" w:rsidRDefault="00C63730" w:rsidP="00C63730">
      <w:pPr>
        <w:pStyle w:val="NormalWeb"/>
        <w:shd w:val="clear" w:color="auto" w:fill="FFFFFF"/>
        <w:spacing w:before="180" w:beforeAutospacing="0" w:after="0" w:afterAutospacing="0"/>
        <w:ind w:left="720"/>
        <w:rPr>
          <w:rFonts w:ascii="Arial" w:hAnsi="Arial" w:cs="Arial"/>
          <w:i/>
          <w:color w:val="000000"/>
        </w:rPr>
      </w:pPr>
      <w:r w:rsidRPr="00845FE4">
        <w:rPr>
          <w:rFonts w:ascii="Arial" w:hAnsi="Arial" w:cs="Arial"/>
          <w:i/>
          <w:color w:val="000000"/>
        </w:rPr>
        <w:t>Kontrollutvalget utarbeider forslag til budsjett for kontroll- og tilsynsarbeidet i kommunen eller fylkeskommunen. Kontrollutvalgets forslag til budsjettramme for kontroll- og revisjonsarbeidet skal følge formannskapets/kommunerådets eller fylkesutvalgets/fylkesrådets innstilling til kommunestyret eller fylkestinget.</w:t>
      </w:r>
    </w:p>
    <w:p w14:paraId="77C1BAC7" w14:textId="77777777" w:rsidR="00C63730" w:rsidRPr="00581F82" w:rsidRDefault="00C63730" w:rsidP="00C63730">
      <w:pPr>
        <w:rPr>
          <w:rFonts w:cs="Arial"/>
          <w:sz w:val="16"/>
          <w:szCs w:val="16"/>
        </w:rPr>
      </w:pPr>
    </w:p>
    <w:p w14:paraId="5E274EEA" w14:textId="77777777" w:rsidR="00C63730" w:rsidRDefault="00C63730" w:rsidP="00C63730">
      <w:pPr>
        <w:rPr>
          <w:rFonts w:cs="Arial"/>
        </w:rPr>
      </w:pPr>
    </w:p>
    <w:p w14:paraId="250B5322" w14:textId="77777777" w:rsidR="00C63730" w:rsidRDefault="00C63730" w:rsidP="00C63730">
      <w:pPr>
        <w:rPr>
          <w:rFonts w:cs="Arial"/>
        </w:rPr>
      </w:pPr>
      <w:r>
        <w:rPr>
          <w:rFonts w:cs="Arial"/>
        </w:rPr>
        <w:t>Utgifter til tilsyn og kontroll kan deles på</w:t>
      </w:r>
      <w:r w:rsidRPr="00D301D9">
        <w:rPr>
          <w:rFonts w:cs="Arial"/>
        </w:rPr>
        <w:t xml:space="preserve"> </w:t>
      </w:r>
      <w:r>
        <w:rPr>
          <w:rFonts w:cs="Arial"/>
        </w:rPr>
        <w:t>følgende kostnadselementer:</w:t>
      </w:r>
    </w:p>
    <w:p w14:paraId="3E80F6F3" w14:textId="77777777" w:rsidR="00C63730" w:rsidRPr="00E34B7D" w:rsidRDefault="00C63730" w:rsidP="00C63730">
      <w:pPr>
        <w:rPr>
          <w:rFonts w:cs="Arial"/>
          <w:sz w:val="16"/>
          <w:szCs w:val="16"/>
        </w:rPr>
      </w:pPr>
    </w:p>
    <w:p w14:paraId="748E9992" w14:textId="77777777" w:rsidR="00C63730" w:rsidRPr="00D301D9" w:rsidRDefault="00C63730" w:rsidP="00C63730">
      <w:pPr>
        <w:numPr>
          <w:ilvl w:val="0"/>
          <w:numId w:val="5"/>
        </w:numPr>
        <w:rPr>
          <w:rFonts w:cs="Arial"/>
        </w:rPr>
      </w:pPr>
      <w:r w:rsidRPr="00D301D9">
        <w:rPr>
          <w:rFonts w:cs="Arial"/>
        </w:rPr>
        <w:t>Regnskapsrevisjon</w:t>
      </w:r>
    </w:p>
    <w:p w14:paraId="1DA67951" w14:textId="77777777" w:rsidR="00C63730" w:rsidRPr="00D301D9" w:rsidRDefault="00C63730" w:rsidP="00C63730">
      <w:pPr>
        <w:numPr>
          <w:ilvl w:val="0"/>
          <w:numId w:val="5"/>
        </w:numPr>
        <w:rPr>
          <w:rFonts w:cs="Arial"/>
        </w:rPr>
      </w:pPr>
      <w:r w:rsidRPr="00D301D9">
        <w:rPr>
          <w:rFonts w:cs="Arial"/>
        </w:rPr>
        <w:t>Aktiviteter etter plan for forvaltningsrevisjon og selskapskontroll aktuelt år</w:t>
      </w:r>
    </w:p>
    <w:p w14:paraId="1688D4E5" w14:textId="77777777" w:rsidR="00C63730" w:rsidRPr="00D301D9" w:rsidRDefault="00C63730" w:rsidP="00C63730">
      <w:pPr>
        <w:numPr>
          <w:ilvl w:val="0"/>
          <w:numId w:val="5"/>
        </w:numPr>
        <w:rPr>
          <w:rFonts w:cs="Arial"/>
        </w:rPr>
      </w:pPr>
      <w:r w:rsidRPr="00D301D9">
        <w:rPr>
          <w:rFonts w:cs="Arial"/>
        </w:rPr>
        <w:t xml:space="preserve">Sekretariatstjenester </w:t>
      </w:r>
      <w:r>
        <w:rPr>
          <w:rFonts w:cs="Arial"/>
        </w:rPr>
        <w:t>for</w:t>
      </w:r>
      <w:r w:rsidRPr="00D301D9">
        <w:rPr>
          <w:rFonts w:cs="Arial"/>
        </w:rPr>
        <w:t xml:space="preserve"> kontrollutvalget</w:t>
      </w:r>
    </w:p>
    <w:p w14:paraId="1A5C1F13" w14:textId="77777777" w:rsidR="00C63730" w:rsidRPr="00D301D9" w:rsidRDefault="00C63730" w:rsidP="00C63730">
      <w:pPr>
        <w:numPr>
          <w:ilvl w:val="0"/>
          <w:numId w:val="5"/>
        </w:numPr>
        <w:rPr>
          <w:rFonts w:cs="Arial"/>
        </w:rPr>
      </w:pPr>
      <w:r w:rsidRPr="00D301D9">
        <w:rPr>
          <w:rFonts w:cs="Arial"/>
        </w:rPr>
        <w:t>Møtegodtgjørelser og øvrige utgifter som følge av kontrollutvalgets</w:t>
      </w:r>
      <w:r w:rsidRPr="00E34B7D">
        <w:rPr>
          <w:rFonts w:cs="Arial"/>
          <w:i/>
        </w:rPr>
        <w:t xml:space="preserve"> </w:t>
      </w:r>
      <w:r w:rsidRPr="00D301D9">
        <w:rPr>
          <w:rFonts w:cs="Arial"/>
        </w:rPr>
        <w:t>aktivitet</w:t>
      </w:r>
    </w:p>
    <w:p w14:paraId="5B20D320" w14:textId="77777777" w:rsidR="00C63730" w:rsidRDefault="00C63730" w:rsidP="00C63730">
      <w:pPr>
        <w:rPr>
          <w:rFonts w:cs="Arial"/>
        </w:rPr>
      </w:pPr>
    </w:p>
    <w:p w14:paraId="15504772" w14:textId="77777777" w:rsidR="00C63730" w:rsidRDefault="00C63730" w:rsidP="00C63730">
      <w:pPr>
        <w:rPr>
          <w:rFonts w:cs="Arial"/>
        </w:rPr>
      </w:pPr>
    </w:p>
    <w:p w14:paraId="43D1AB91" w14:textId="77777777" w:rsidR="00C63730" w:rsidRDefault="00C63730" w:rsidP="00C63730">
      <w:pPr>
        <w:rPr>
          <w:rFonts w:cs="Arial"/>
        </w:rPr>
      </w:pPr>
      <w:r>
        <w:rPr>
          <w:rFonts w:cs="Arial"/>
        </w:rPr>
        <w:t>Styret i Sandefjord distriktsrevisjon har i sak 16/15 vedtatt budsjett for 2016. Det budsjetteres med henholdsvis kr 580.000,- til regnskapsrevisjon og kr 150.000,- til forvaltningsrevisjon.</w:t>
      </w:r>
    </w:p>
    <w:p w14:paraId="5DAFBAA2" w14:textId="77777777" w:rsidR="00C63730" w:rsidRDefault="00C63730" w:rsidP="00C63730">
      <w:pPr>
        <w:rPr>
          <w:rFonts w:cs="Arial"/>
        </w:rPr>
      </w:pPr>
      <w:r>
        <w:rPr>
          <w:rFonts w:cs="Arial"/>
        </w:rPr>
        <w:t xml:space="preserve"> </w:t>
      </w:r>
    </w:p>
    <w:p w14:paraId="3997B457" w14:textId="77777777" w:rsidR="00C63730" w:rsidRDefault="00C63730" w:rsidP="00C63730">
      <w:pPr>
        <w:rPr>
          <w:rFonts w:cs="Arial"/>
        </w:rPr>
      </w:pPr>
      <w:r>
        <w:rPr>
          <w:rFonts w:cs="Arial"/>
        </w:rPr>
        <w:t xml:space="preserve">Styret i VIKS behandlet budsjett for 2016 i møte 03.09.15 Fordelingen av utgifter mellom deltakerne i VIKS er regulert i selskapets vedtekter. </w:t>
      </w:r>
      <w:r>
        <w:rPr>
          <w:rFonts w:cs="Arial"/>
        </w:rPr>
        <w:br/>
        <w:t>Det ble vedtatt et totalbudsjett på kr 3.240.000,- hvorav overføringer fra kommunene beløper seg til kr 2.960.000. Det budsjetteres med bruk av kr 250.000,- fra disposisjonsfond. Andebu kommunes andel av driftsutgiftene er beregnet til kr 133</w:t>
      </w:r>
      <w:r w:rsidRPr="003144A0">
        <w:rPr>
          <w:rFonts w:cs="Arial"/>
        </w:rPr>
        <w:t>.</w:t>
      </w:r>
      <w:r>
        <w:rPr>
          <w:rFonts w:cs="Arial"/>
        </w:rPr>
        <w:t>000,- hvilket utgjør en økning fra 2015 på kr. 5.000,-.</w:t>
      </w:r>
    </w:p>
    <w:p w14:paraId="0BEE3F22" w14:textId="77777777" w:rsidR="00C63730" w:rsidRDefault="00C63730" w:rsidP="00C63730">
      <w:pPr>
        <w:rPr>
          <w:rFonts w:cs="Arial"/>
        </w:rPr>
      </w:pPr>
    </w:p>
    <w:p w14:paraId="4DF8A071" w14:textId="77777777" w:rsidR="00C63730" w:rsidRDefault="00C63730" w:rsidP="00C63730">
      <w:pPr>
        <w:rPr>
          <w:rFonts w:cs="Arial"/>
        </w:rPr>
      </w:pPr>
      <w:r>
        <w:rPr>
          <w:rFonts w:cs="Arial"/>
        </w:rPr>
        <w:t xml:space="preserve">Forslaget til budsjett for 2016 for tilsyn og kontroll i Andebu kommune blir som følger: </w:t>
      </w:r>
    </w:p>
    <w:p w14:paraId="562FE584" w14:textId="77777777" w:rsidR="00C63730" w:rsidRDefault="00C63730" w:rsidP="00C63730"/>
    <w:p w14:paraId="0684EA53" w14:textId="77777777" w:rsidR="00C63730" w:rsidRDefault="00C63730" w:rsidP="00C63730"/>
    <w:tbl>
      <w:tblPr>
        <w:tblW w:w="0" w:type="auto"/>
        <w:tblLook w:val="04A0" w:firstRow="1" w:lastRow="0" w:firstColumn="1" w:lastColumn="0" w:noHBand="0" w:noVBand="1"/>
      </w:tblPr>
      <w:tblGrid>
        <w:gridCol w:w="5812"/>
        <w:gridCol w:w="1559"/>
        <w:gridCol w:w="1733"/>
      </w:tblGrid>
      <w:tr w:rsidR="00C63730" w:rsidRPr="000B2048" w14:paraId="4BBC3D4B" w14:textId="77777777" w:rsidTr="008D5187">
        <w:tc>
          <w:tcPr>
            <w:tcW w:w="5812" w:type="dxa"/>
            <w:shd w:val="clear" w:color="auto" w:fill="auto"/>
          </w:tcPr>
          <w:p w14:paraId="341E1ED0" w14:textId="77777777" w:rsidR="00C63730" w:rsidRPr="00E20B5F" w:rsidRDefault="00C63730" w:rsidP="008D5187">
            <w:pPr>
              <w:rPr>
                <w:rFonts w:cs="Arial"/>
                <w:b/>
                <w:bCs/>
                <w:color w:val="800080"/>
              </w:rPr>
            </w:pPr>
          </w:p>
        </w:tc>
        <w:tc>
          <w:tcPr>
            <w:tcW w:w="1559" w:type="dxa"/>
            <w:shd w:val="clear" w:color="auto" w:fill="auto"/>
          </w:tcPr>
          <w:p w14:paraId="0290CEEF" w14:textId="77777777" w:rsidR="00C63730" w:rsidRPr="000B2048" w:rsidRDefault="00C63730" w:rsidP="008D5187">
            <w:pPr>
              <w:jc w:val="right"/>
              <w:rPr>
                <w:rFonts w:cs="Arial"/>
                <w:b/>
                <w:bCs/>
              </w:rPr>
            </w:pPr>
            <w:r w:rsidRPr="000B2048">
              <w:rPr>
                <w:rFonts w:cs="Arial"/>
                <w:b/>
                <w:bCs/>
              </w:rPr>
              <w:t>201</w:t>
            </w:r>
            <w:r>
              <w:rPr>
                <w:rFonts w:cs="Arial"/>
                <w:b/>
                <w:bCs/>
              </w:rPr>
              <w:t>5</w:t>
            </w:r>
          </w:p>
        </w:tc>
        <w:tc>
          <w:tcPr>
            <w:tcW w:w="1733" w:type="dxa"/>
            <w:shd w:val="clear" w:color="auto" w:fill="auto"/>
          </w:tcPr>
          <w:p w14:paraId="085F513D" w14:textId="77777777" w:rsidR="00C63730" w:rsidRPr="000B2048" w:rsidRDefault="00C63730" w:rsidP="008D5187">
            <w:pPr>
              <w:jc w:val="right"/>
              <w:rPr>
                <w:rFonts w:cs="Arial"/>
                <w:b/>
                <w:bCs/>
              </w:rPr>
            </w:pPr>
            <w:r>
              <w:rPr>
                <w:rFonts w:cs="Arial"/>
                <w:b/>
                <w:bCs/>
              </w:rPr>
              <w:t>2016</w:t>
            </w:r>
          </w:p>
        </w:tc>
      </w:tr>
      <w:tr w:rsidR="00C63730" w:rsidRPr="000B2048" w14:paraId="53B3B733" w14:textId="77777777" w:rsidTr="008D5187">
        <w:tc>
          <w:tcPr>
            <w:tcW w:w="5812" w:type="dxa"/>
            <w:shd w:val="clear" w:color="auto" w:fill="auto"/>
          </w:tcPr>
          <w:p w14:paraId="0F88568F" w14:textId="77777777" w:rsidR="00C63730" w:rsidRPr="000B2048" w:rsidRDefault="00C63730" w:rsidP="008D5187">
            <w:pPr>
              <w:rPr>
                <w:rFonts w:cs="Arial"/>
                <w:b/>
                <w:bCs/>
              </w:rPr>
            </w:pPr>
            <w:r w:rsidRPr="000B2048">
              <w:rPr>
                <w:rFonts w:cs="Arial"/>
                <w:b/>
                <w:bCs/>
              </w:rPr>
              <w:t>Revisjonstjenester fordelt på:</w:t>
            </w:r>
          </w:p>
        </w:tc>
        <w:tc>
          <w:tcPr>
            <w:tcW w:w="1559" w:type="dxa"/>
            <w:shd w:val="clear" w:color="auto" w:fill="auto"/>
          </w:tcPr>
          <w:p w14:paraId="7C6D5ADA" w14:textId="77777777" w:rsidR="00C63730" w:rsidRPr="000B2048" w:rsidRDefault="00C63730" w:rsidP="008D5187">
            <w:pPr>
              <w:rPr>
                <w:rFonts w:cs="Arial"/>
              </w:rPr>
            </w:pPr>
          </w:p>
        </w:tc>
        <w:tc>
          <w:tcPr>
            <w:tcW w:w="1733" w:type="dxa"/>
            <w:shd w:val="clear" w:color="auto" w:fill="auto"/>
          </w:tcPr>
          <w:p w14:paraId="0A435229" w14:textId="77777777" w:rsidR="00C63730" w:rsidRPr="000B2048" w:rsidRDefault="00C63730" w:rsidP="008D5187">
            <w:pPr>
              <w:rPr>
                <w:rFonts w:cs="Arial"/>
              </w:rPr>
            </w:pPr>
          </w:p>
        </w:tc>
      </w:tr>
      <w:tr w:rsidR="00C63730" w:rsidRPr="000B2048" w14:paraId="5259F7D6" w14:textId="77777777" w:rsidTr="008D5187">
        <w:tc>
          <w:tcPr>
            <w:tcW w:w="5812" w:type="dxa"/>
            <w:shd w:val="clear" w:color="auto" w:fill="auto"/>
          </w:tcPr>
          <w:p w14:paraId="3088043B" w14:textId="77777777" w:rsidR="00C63730" w:rsidRPr="000B2048" w:rsidRDefault="00C63730" w:rsidP="008D5187">
            <w:pPr>
              <w:rPr>
                <w:rFonts w:cs="Arial"/>
                <w:b/>
                <w:bCs/>
                <w:i/>
              </w:rPr>
            </w:pPr>
            <w:r w:rsidRPr="000B2048">
              <w:rPr>
                <w:rFonts w:cs="Arial"/>
                <w:b/>
                <w:bCs/>
                <w:i/>
              </w:rPr>
              <w:tab/>
              <w:t>Regnskapsrevisjon</w:t>
            </w:r>
          </w:p>
        </w:tc>
        <w:tc>
          <w:tcPr>
            <w:tcW w:w="1559" w:type="dxa"/>
            <w:shd w:val="clear" w:color="auto" w:fill="auto"/>
          </w:tcPr>
          <w:p w14:paraId="6D172A11" w14:textId="77777777" w:rsidR="00C63730" w:rsidRPr="000B2048" w:rsidRDefault="00C63730" w:rsidP="008D5187">
            <w:pPr>
              <w:jc w:val="right"/>
              <w:rPr>
                <w:rFonts w:cs="Arial"/>
                <w:i/>
              </w:rPr>
            </w:pPr>
            <w:r>
              <w:rPr>
                <w:rFonts w:cs="Arial"/>
                <w:i/>
              </w:rPr>
              <w:t>570.000</w:t>
            </w:r>
          </w:p>
        </w:tc>
        <w:tc>
          <w:tcPr>
            <w:tcW w:w="1733" w:type="dxa"/>
            <w:shd w:val="clear" w:color="auto" w:fill="auto"/>
          </w:tcPr>
          <w:p w14:paraId="2CB5B7D4" w14:textId="77777777" w:rsidR="00C63730" w:rsidRPr="000B2048" w:rsidRDefault="00C63730" w:rsidP="008D5187">
            <w:pPr>
              <w:jc w:val="right"/>
              <w:rPr>
                <w:rFonts w:cs="Arial"/>
                <w:i/>
              </w:rPr>
            </w:pPr>
            <w:r>
              <w:rPr>
                <w:rFonts w:cs="Arial"/>
                <w:i/>
              </w:rPr>
              <w:t>580.000</w:t>
            </w:r>
          </w:p>
        </w:tc>
      </w:tr>
      <w:tr w:rsidR="00C63730" w:rsidRPr="000B2048" w14:paraId="0BEC95F8" w14:textId="77777777" w:rsidTr="008D5187">
        <w:tc>
          <w:tcPr>
            <w:tcW w:w="5812" w:type="dxa"/>
            <w:shd w:val="clear" w:color="auto" w:fill="auto"/>
          </w:tcPr>
          <w:p w14:paraId="6085B2F1" w14:textId="77777777" w:rsidR="00C63730" w:rsidRPr="000B2048" w:rsidRDefault="00C63730" w:rsidP="008D5187">
            <w:pPr>
              <w:rPr>
                <w:rFonts w:cs="Arial"/>
                <w:b/>
                <w:bCs/>
                <w:i/>
              </w:rPr>
            </w:pPr>
            <w:r w:rsidRPr="000B2048">
              <w:rPr>
                <w:rFonts w:cs="Arial"/>
                <w:b/>
                <w:bCs/>
                <w:i/>
              </w:rPr>
              <w:tab/>
              <w:t>Forvaltningsrevisjon/selskapskontroll</w:t>
            </w:r>
          </w:p>
        </w:tc>
        <w:tc>
          <w:tcPr>
            <w:tcW w:w="1559" w:type="dxa"/>
            <w:shd w:val="clear" w:color="auto" w:fill="auto"/>
          </w:tcPr>
          <w:p w14:paraId="042EBE77" w14:textId="77777777" w:rsidR="00C63730" w:rsidRPr="000B2048" w:rsidRDefault="00C63730" w:rsidP="008D5187">
            <w:pPr>
              <w:jc w:val="right"/>
              <w:rPr>
                <w:rFonts w:cs="Arial"/>
                <w:i/>
              </w:rPr>
            </w:pPr>
            <w:r>
              <w:rPr>
                <w:rFonts w:cs="Arial"/>
                <w:i/>
              </w:rPr>
              <w:t>20</w:t>
            </w:r>
            <w:r w:rsidRPr="000B2048">
              <w:rPr>
                <w:rFonts w:cs="Arial"/>
                <w:i/>
              </w:rPr>
              <w:t>0.000</w:t>
            </w:r>
          </w:p>
        </w:tc>
        <w:tc>
          <w:tcPr>
            <w:tcW w:w="1733" w:type="dxa"/>
            <w:shd w:val="clear" w:color="auto" w:fill="auto"/>
          </w:tcPr>
          <w:p w14:paraId="104D98D3" w14:textId="77777777" w:rsidR="00C63730" w:rsidRPr="000B2048" w:rsidRDefault="00C63730" w:rsidP="008D5187">
            <w:pPr>
              <w:jc w:val="right"/>
              <w:rPr>
                <w:rFonts w:cs="Arial"/>
                <w:i/>
              </w:rPr>
            </w:pPr>
            <w:r>
              <w:rPr>
                <w:rFonts w:cs="Arial"/>
                <w:i/>
              </w:rPr>
              <w:t>150</w:t>
            </w:r>
            <w:r w:rsidRPr="000B2048">
              <w:rPr>
                <w:rFonts w:cs="Arial"/>
                <w:i/>
              </w:rPr>
              <w:t>.000</w:t>
            </w:r>
          </w:p>
        </w:tc>
      </w:tr>
      <w:tr w:rsidR="00C63730" w:rsidRPr="000B2048" w14:paraId="0BE946F2" w14:textId="77777777" w:rsidTr="008D5187">
        <w:tc>
          <w:tcPr>
            <w:tcW w:w="5812" w:type="dxa"/>
            <w:shd w:val="clear" w:color="auto" w:fill="auto"/>
          </w:tcPr>
          <w:p w14:paraId="0E42113B" w14:textId="77777777" w:rsidR="00C63730" w:rsidRPr="000B2048" w:rsidRDefault="00C63730" w:rsidP="008D5187">
            <w:pPr>
              <w:rPr>
                <w:rFonts w:cs="Arial"/>
                <w:b/>
                <w:bCs/>
                <w:i/>
              </w:rPr>
            </w:pPr>
            <w:r w:rsidRPr="000B2048">
              <w:rPr>
                <w:rFonts w:cs="Arial"/>
                <w:b/>
                <w:bCs/>
                <w:i/>
              </w:rPr>
              <w:tab/>
            </w:r>
          </w:p>
        </w:tc>
        <w:tc>
          <w:tcPr>
            <w:tcW w:w="1559" w:type="dxa"/>
            <w:shd w:val="clear" w:color="auto" w:fill="auto"/>
          </w:tcPr>
          <w:p w14:paraId="179BB883" w14:textId="77777777" w:rsidR="00C63730" w:rsidRPr="000B2048" w:rsidRDefault="00C63730" w:rsidP="008D5187">
            <w:pPr>
              <w:jc w:val="right"/>
              <w:rPr>
                <w:rFonts w:cs="Arial"/>
                <w:i/>
              </w:rPr>
            </w:pPr>
          </w:p>
        </w:tc>
        <w:tc>
          <w:tcPr>
            <w:tcW w:w="1733" w:type="dxa"/>
            <w:shd w:val="clear" w:color="auto" w:fill="auto"/>
          </w:tcPr>
          <w:p w14:paraId="4C023648" w14:textId="77777777" w:rsidR="00C63730" w:rsidRPr="000B2048" w:rsidRDefault="00C63730" w:rsidP="008D5187">
            <w:pPr>
              <w:jc w:val="right"/>
              <w:rPr>
                <w:rFonts w:cs="Arial"/>
                <w:i/>
              </w:rPr>
            </w:pPr>
          </w:p>
        </w:tc>
      </w:tr>
      <w:tr w:rsidR="00C63730" w:rsidRPr="000B2048" w14:paraId="10284F3D" w14:textId="77777777" w:rsidTr="008D5187">
        <w:tc>
          <w:tcPr>
            <w:tcW w:w="5812" w:type="dxa"/>
            <w:shd w:val="clear" w:color="auto" w:fill="auto"/>
          </w:tcPr>
          <w:p w14:paraId="0F535CC7" w14:textId="77777777" w:rsidR="00C63730" w:rsidRPr="000B2048" w:rsidRDefault="00C63730" w:rsidP="008D5187">
            <w:pPr>
              <w:rPr>
                <w:rFonts w:cs="Arial"/>
                <w:b/>
                <w:bCs/>
              </w:rPr>
            </w:pPr>
          </w:p>
        </w:tc>
        <w:tc>
          <w:tcPr>
            <w:tcW w:w="1559" w:type="dxa"/>
            <w:shd w:val="clear" w:color="auto" w:fill="auto"/>
          </w:tcPr>
          <w:p w14:paraId="0C1AEDE0" w14:textId="77777777" w:rsidR="00C63730" w:rsidRPr="000B2048" w:rsidRDefault="00C63730" w:rsidP="008D5187">
            <w:pPr>
              <w:jc w:val="right"/>
              <w:rPr>
                <w:rFonts w:cs="Arial"/>
              </w:rPr>
            </w:pPr>
          </w:p>
        </w:tc>
        <w:tc>
          <w:tcPr>
            <w:tcW w:w="1733" w:type="dxa"/>
            <w:shd w:val="clear" w:color="auto" w:fill="auto"/>
          </w:tcPr>
          <w:p w14:paraId="00246AF8" w14:textId="77777777" w:rsidR="00C63730" w:rsidRPr="000B2048" w:rsidRDefault="00C63730" w:rsidP="008D5187">
            <w:pPr>
              <w:jc w:val="right"/>
              <w:rPr>
                <w:rFonts w:cs="Arial"/>
              </w:rPr>
            </w:pPr>
          </w:p>
        </w:tc>
      </w:tr>
      <w:tr w:rsidR="00C63730" w:rsidRPr="000B2048" w14:paraId="6F4534F4" w14:textId="77777777" w:rsidTr="008D5187">
        <w:tc>
          <w:tcPr>
            <w:tcW w:w="5812" w:type="dxa"/>
            <w:shd w:val="clear" w:color="auto" w:fill="auto"/>
          </w:tcPr>
          <w:p w14:paraId="757491E7" w14:textId="77777777" w:rsidR="00C63730" w:rsidRPr="000B2048" w:rsidRDefault="00C63730" w:rsidP="008D5187">
            <w:pPr>
              <w:rPr>
                <w:rFonts w:cs="Arial"/>
                <w:b/>
                <w:bCs/>
              </w:rPr>
            </w:pPr>
            <w:r w:rsidRPr="000B2048">
              <w:rPr>
                <w:rFonts w:cs="Arial"/>
                <w:b/>
                <w:bCs/>
              </w:rPr>
              <w:t>Sekretariattjenester fra VIKS</w:t>
            </w:r>
          </w:p>
        </w:tc>
        <w:tc>
          <w:tcPr>
            <w:tcW w:w="1559" w:type="dxa"/>
            <w:shd w:val="clear" w:color="auto" w:fill="auto"/>
          </w:tcPr>
          <w:p w14:paraId="140E42B6" w14:textId="77777777" w:rsidR="00C63730" w:rsidRPr="000B2048" w:rsidRDefault="00C63730" w:rsidP="008D5187">
            <w:pPr>
              <w:jc w:val="right"/>
              <w:rPr>
                <w:rFonts w:cs="Arial"/>
              </w:rPr>
            </w:pPr>
            <w:r>
              <w:rPr>
                <w:rFonts w:cs="Arial"/>
              </w:rPr>
              <w:t>1</w:t>
            </w:r>
            <w:r w:rsidRPr="000B2048">
              <w:rPr>
                <w:rFonts w:cs="Arial"/>
              </w:rPr>
              <w:t>2</w:t>
            </w:r>
            <w:r>
              <w:rPr>
                <w:rFonts w:cs="Arial"/>
              </w:rPr>
              <w:t>8</w:t>
            </w:r>
            <w:r w:rsidRPr="000B2048">
              <w:rPr>
                <w:rFonts w:cs="Arial"/>
              </w:rPr>
              <w:t>.</w:t>
            </w:r>
            <w:r>
              <w:rPr>
                <w:rFonts w:cs="Arial"/>
              </w:rPr>
              <w:t>153</w:t>
            </w:r>
          </w:p>
        </w:tc>
        <w:tc>
          <w:tcPr>
            <w:tcW w:w="1733" w:type="dxa"/>
            <w:shd w:val="clear" w:color="auto" w:fill="auto"/>
          </w:tcPr>
          <w:p w14:paraId="02220C79" w14:textId="77777777" w:rsidR="00C63730" w:rsidRPr="000B2048" w:rsidRDefault="00C63730" w:rsidP="008D5187">
            <w:pPr>
              <w:jc w:val="right"/>
              <w:rPr>
                <w:rFonts w:cs="Arial"/>
              </w:rPr>
            </w:pPr>
            <w:r>
              <w:rPr>
                <w:rFonts w:cs="Arial"/>
              </w:rPr>
              <w:t>13</w:t>
            </w:r>
            <w:r w:rsidRPr="000B2048">
              <w:rPr>
                <w:rFonts w:cs="Arial"/>
              </w:rPr>
              <w:t>3.000</w:t>
            </w:r>
          </w:p>
        </w:tc>
      </w:tr>
      <w:tr w:rsidR="00C63730" w:rsidRPr="000B2048" w14:paraId="120DDA19" w14:textId="77777777" w:rsidTr="008D5187">
        <w:tc>
          <w:tcPr>
            <w:tcW w:w="5812" w:type="dxa"/>
            <w:shd w:val="clear" w:color="auto" w:fill="auto"/>
          </w:tcPr>
          <w:p w14:paraId="4D0D5AEB" w14:textId="77777777" w:rsidR="00C63730" w:rsidRPr="000B2048" w:rsidRDefault="00C63730" w:rsidP="008D5187">
            <w:pPr>
              <w:rPr>
                <w:rFonts w:cs="Arial"/>
                <w:b/>
                <w:bCs/>
              </w:rPr>
            </w:pPr>
          </w:p>
        </w:tc>
        <w:tc>
          <w:tcPr>
            <w:tcW w:w="1559" w:type="dxa"/>
            <w:shd w:val="clear" w:color="auto" w:fill="auto"/>
          </w:tcPr>
          <w:p w14:paraId="1465D7E5" w14:textId="77777777" w:rsidR="00C63730" w:rsidRPr="000B2048" w:rsidRDefault="00C63730" w:rsidP="008D5187">
            <w:pPr>
              <w:jc w:val="right"/>
              <w:rPr>
                <w:rFonts w:cs="Arial"/>
              </w:rPr>
            </w:pPr>
          </w:p>
        </w:tc>
        <w:tc>
          <w:tcPr>
            <w:tcW w:w="1733" w:type="dxa"/>
            <w:shd w:val="clear" w:color="auto" w:fill="auto"/>
          </w:tcPr>
          <w:p w14:paraId="22181C99" w14:textId="77777777" w:rsidR="00C63730" w:rsidRPr="000B2048" w:rsidRDefault="00C63730" w:rsidP="008D5187">
            <w:pPr>
              <w:jc w:val="right"/>
              <w:rPr>
                <w:rFonts w:cs="Arial"/>
              </w:rPr>
            </w:pPr>
          </w:p>
        </w:tc>
      </w:tr>
      <w:tr w:rsidR="00C63730" w:rsidRPr="000B2048" w14:paraId="7DCC2325" w14:textId="77777777" w:rsidTr="008D5187">
        <w:tc>
          <w:tcPr>
            <w:tcW w:w="5812" w:type="dxa"/>
            <w:shd w:val="clear" w:color="auto" w:fill="auto"/>
          </w:tcPr>
          <w:p w14:paraId="3874B39F" w14:textId="77777777" w:rsidR="00C63730" w:rsidRPr="000B2048" w:rsidRDefault="00C63730" w:rsidP="008D5187">
            <w:pPr>
              <w:rPr>
                <w:rFonts w:cs="Arial"/>
                <w:b/>
                <w:bCs/>
              </w:rPr>
            </w:pPr>
            <w:r w:rsidRPr="000B2048">
              <w:rPr>
                <w:rFonts w:cs="Arial"/>
                <w:b/>
                <w:bCs/>
              </w:rPr>
              <w:t>Drift av kontrollutvalget:</w:t>
            </w:r>
          </w:p>
        </w:tc>
        <w:tc>
          <w:tcPr>
            <w:tcW w:w="1559" w:type="dxa"/>
            <w:shd w:val="clear" w:color="auto" w:fill="auto"/>
          </w:tcPr>
          <w:p w14:paraId="701B99A0" w14:textId="77777777" w:rsidR="00C63730" w:rsidRPr="000B2048" w:rsidRDefault="00C63730" w:rsidP="008D5187">
            <w:pPr>
              <w:jc w:val="right"/>
              <w:rPr>
                <w:rFonts w:cs="Arial"/>
              </w:rPr>
            </w:pPr>
          </w:p>
        </w:tc>
        <w:tc>
          <w:tcPr>
            <w:tcW w:w="1733" w:type="dxa"/>
            <w:shd w:val="clear" w:color="auto" w:fill="auto"/>
          </w:tcPr>
          <w:p w14:paraId="6DE1782C" w14:textId="77777777" w:rsidR="00C63730" w:rsidRPr="000B2048" w:rsidRDefault="00C63730" w:rsidP="008D5187">
            <w:pPr>
              <w:jc w:val="right"/>
              <w:rPr>
                <w:rFonts w:cs="Arial"/>
              </w:rPr>
            </w:pPr>
          </w:p>
        </w:tc>
      </w:tr>
      <w:tr w:rsidR="00C63730" w:rsidRPr="000B2048" w14:paraId="09AB4DC7" w14:textId="77777777" w:rsidTr="008D5187">
        <w:tc>
          <w:tcPr>
            <w:tcW w:w="5812" w:type="dxa"/>
            <w:shd w:val="clear" w:color="auto" w:fill="auto"/>
          </w:tcPr>
          <w:p w14:paraId="1B6D49B1" w14:textId="77777777" w:rsidR="00C63730" w:rsidRPr="000B2048" w:rsidRDefault="00C63730" w:rsidP="008D5187">
            <w:pPr>
              <w:rPr>
                <w:rFonts w:cs="Arial"/>
                <w:b/>
                <w:bCs/>
              </w:rPr>
            </w:pPr>
            <w:r w:rsidRPr="000B2048">
              <w:rPr>
                <w:rFonts w:cs="Arial"/>
                <w:b/>
                <w:bCs/>
              </w:rPr>
              <w:tab/>
              <w:t>Møtegodtgjørelse</w:t>
            </w:r>
          </w:p>
        </w:tc>
        <w:tc>
          <w:tcPr>
            <w:tcW w:w="1559" w:type="dxa"/>
            <w:shd w:val="clear" w:color="auto" w:fill="auto"/>
          </w:tcPr>
          <w:p w14:paraId="4AB0B988" w14:textId="77777777" w:rsidR="00C63730" w:rsidRPr="000B2048" w:rsidRDefault="00C63730" w:rsidP="008D5187">
            <w:pPr>
              <w:jc w:val="right"/>
              <w:rPr>
                <w:rFonts w:cs="Arial"/>
              </w:rPr>
            </w:pPr>
            <w:r>
              <w:rPr>
                <w:rFonts w:cs="Arial"/>
              </w:rPr>
              <w:t>40</w:t>
            </w:r>
            <w:r w:rsidRPr="000B2048">
              <w:rPr>
                <w:rFonts w:cs="Arial"/>
              </w:rPr>
              <w:t>.000</w:t>
            </w:r>
          </w:p>
        </w:tc>
        <w:tc>
          <w:tcPr>
            <w:tcW w:w="1733" w:type="dxa"/>
            <w:shd w:val="clear" w:color="auto" w:fill="auto"/>
          </w:tcPr>
          <w:p w14:paraId="78CA7304" w14:textId="77777777" w:rsidR="00C63730" w:rsidRPr="000B2048" w:rsidRDefault="00C63730" w:rsidP="008D5187">
            <w:pPr>
              <w:jc w:val="right"/>
              <w:rPr>
                <w:rFonts w:cs="Arial"/>
              </w:rPr>
            </w:pPr>
            <w:r>
              <w:rPr>
                <w:rFonts w:cs="Arial"/>
              </w:rPr>
              <w:t>40</w:t>
            </w:r>
            <w:r w:rsidRPr="000B2048">
              <w:rPr>
                <w:rFonts w:cs="Arial"/>
              </w:rPr>
              <w:t>.000</w:t>
            </w:r>
          </w:p>
        </w:tc>
      </w:tr>
      <w:tr w:rsidR="00C63730" w:rsidRPr="000B2048" w14:paraId="1F1A1F12" w14:textId="77777777" w:rsidTr="008D5187">
        <w:tc>
          <w:tcPr>
            <w:tcW w:w="5812" w:type="dxa"/>
            <w:shd w:val="clear" w:color="auto" w:fill="auto"/>
          </w:tcPr>
          <w:p w14:paraId="0BD37F5F" w14:textId="77777777" w:rsidR="00C63730" w:rsidRPr="000B2048" w:rsidRDefault="00C63730" w:rsidP="008D5187">
            <w:pPr>
              <w:rPr>
                <w:rFonts w:cs="Arial"/>
                <w:b/>
                <w:bCs/>
              </w:rPr>
            </w:pPr>
            <w:r w:rsidRPr="000B2048">
              <w:rPr>
                <w:rFonts w:cs="Arial"/>
                <w:b/>
                <w:bCs/>
              </w:rPr>
              <w:tab/>
              <w:t>Andre driftsutgifter</w:t>
            </w:r>
            <w:r>
              <w:rPr>
                <w:rFonts w:cs="Arial"/>
                <w:b/>
                <w:bCs/>
              </w:rPr>
              <w:t>/kurs</w:t>
            </w:r>
          </w:p>
        </w:tc>
        <w:tc>
          <w:tcPr>
            <w:tcW w:w="1559" w:type="dxa"/>
            <w:shd w:val="clear" w:color="auto" w:fill="auto"/>
          </w:tcPr>
          <w:p w14:paraId="4BCA1C34" w14:textId="77777777" w:rsidR="00C63730" w:rsidRPr="000B2048" w:rsidRDefault="00C63730" w:rsidP="008D5187">
            <w:pPr>
              <w:jc w:val="right"/>
              <w:rPr>
                <w:rFonts w:cs="Arial"/>
              </w:rPr>
            </w:pPr>
            <w:r w:rsidRPr="000B2048">
              <w:rPr>
                <w:rFonts w:cs="Arial"/>
              </w:rPr>
              <w:t>20.000</w:t>
            </w:r>
          </w:p>
        </w:tc>
        <w:tc>
          <w:tcPr>
            <w:tcW w:w="1733" w:type="dxa"/>
            <w:shd w:val="clear" w:color="auto" w:fill="auto"/>
          </w:tcPr>
          <w:p w14:paraId="23A8D5AD" w14:textId="77777777" w:rsidR="00C63730" w:rsidRPr="000B2048" w:rsidRDefault="00C63730" w:rsidP="008D5187">
            <w:pPr>
              <w:jc w:val="right"/>
              <w:rPr>
                <w:rFonts w:cs="Arial"/>
              </w:rPr>
            </w:pPr>
            <w:r>
              <w:rPr>
                <w:rFonts w:cs="Arial"/>
              </w:rPr>
              <w:t>3</w:t>
            </w:r>
            <w:r w:rsidRPr="000B2048">
              <w:rPr>
                <w:rFonts w:cs="Arial"/>
              </w:rPr>
              <w:t>0.000</w:t>
            </w:r>
          </w:p>
        </w:tc>
      </w:tr>
      <w:tr w:rsidR="00C63730" w:rsidRPr="000B2048" w14:paraId="5E65C5F3" w14:textId="77777777" w:rsidTr="008D5187">
        <w:tc>
          <w:tcPr>
            <w:tcW w:w="5812" w:type="dxa"/>
            <w:shd w:val="clear" w:color="auto" w:fill="auto"/>
          </w:tcPr>
          <w:p w14:paraId="4826CB7B" w14:textId="77777777" w:rsidR="00C63730" w:rsidRPr="000B2048" w:rsidRDefault="00C63730" w:rsidP="008D5187">
            <w:pPr>
              <w:rPr>
                <w:rFonts w:cs="Arial"/>
                <w:b/>
                <w:bCs/>
              </w:rPr>
            </w:pPr>
          </w:p>
        </w:tc>
        <w:tc>
          <w:tcPr>
            <w:tcW w:w="1559" w:type="dxa"/>
            <w:shd w:val="clear" w:color="auto" w:fill="auto"/>
          </w:tcPr>
          <w:p w14:paraId="135914A3" w14:textId="77777777" w:rsidR="00C63730" w:rsidRPr="000B2048" w:rsidRDefault="00C63730" w:rsidP="008D5187">
            <w:pPr>
              <w:jc w:val="right"/>
              <w:rPr>
                <w:rFonts w:cs="Arial"/>
              </w:rPr>
            </w:pPr>
          </w:p>
        </w:tc>
        <w:tc>
          <w:tcPr>
            <w:tcW w:w="1733" w:type="dxa"/>
            <w:shd w:val="clear" w:color="auto" w:fill="auto"/>
          </w:tcPr>
          <w:p w14:paraId="5B797AB8" w14:textId="77777777" w:rsidR="00C63730" w:rsidRPr="000B2048" w:rsidRDefault="00C63730" w:rsidP="008D5187">
            <w:pPr>
              <w:jc w:val="right"/>
              <w:rPr>
                <w:rFonts w:cs="Arial"/>
              </w:rPr>
            </w:pPr>
          </w:p>
        </w:tc>
      </w:tr>
      <w:tr w:rsidR="00C63730" w:rsidRPr="00E20B5F" w14:paraId="396F0ADD" w14:textId="77777777" w:rsidTr="008D5187">
        <w:trPr>
          <w:trHeight w:val="404"/>
        </w:trPr>
        <w:tc>
          <w:tcPr>
            <w:tcW w:w="5812" w:type="dxa"/>
            <w:shd w:val="clear" w:color="auto" w:fill="auto"/>
          </w:tcPr>
          <w:p w14:paraId="0167E4B5" w14:textId="77777777" w:rsidR="00C63730" w:rsidRPr="000B2048" w:rsidRDefault="00C63730" w:rsidP="008D5187">
            <w:pPr>
              <w:rPr>
                <w:rFonts w:cs="Arial"/>
                <w:b/>
                <w:bCs/>
              </w:rPr>
            </w:pPr>
            <w:r w:rsidRPr="000B2048">
              <w:rPr>
                <w:rFonts w:cs="Arial"/>
                <w:b/>
                <w:bCs/>
              </w:rPr>
              <w:t>Sum tilsyn og kontroll</w:t>
            </w:r>
          </w:p>
        </w:tc>
        <w:tc>
          <w:tcPr>
            <w:tcW w:w="1559" w:type="dxa"/>
            <w:shd w:val="clear" w:color="auto" w:fill="auto"/>
          </w:tcPr>
          <w:p w14:paraId="09BD96AD" w14:textId="77777777" w:rsidR="00C63730" w:rsidRPr="000B2048" w:rsidRDefault="00C63730" w:rsidP="008D5187">
            <w:pPr>
              <w:jc w:val="right"/>
              <w:rPr>
                <w:rFonts w:cs="Arial"/>
                <w:b/>
              </w:rPr>
            </w:pPr>
            <w:r>
              <w:rPr>
                <w:rFonts w:cs="Arial"/>
                <w:b/>
              </w:rPr>
              <w:t>958.153</w:t>
            </w:r>
          </w:p>
        </w:tc>
        <w:tc>
          <w:tcPr>
            <w:tcW w:w="1733" w:type="dxa"/>
            <w:shd w:val="clear" w:color="auto" w:fill="auto"/>
          </w:tcPr>
          <w:p w14:paraId="494A10B0" w14:textId="77777777" w:rsidR="00C63730" w:rsidRPr="00E20B5F" w:rsidRDefault="00C63730" w:rsidP="008D5187">
            <w:pPr>
              <w:jc w:val="right"/>
              <w:rPr>
                <w:rFonts w:cs="Arial"/>
                <w:b/>
              </w:rPr>
            </w:pPr>
            <w:r>
              <w:rPr>
                <w:rFonts w:cs="Arial"/>
                <w:b/>
              </w:rPr>
              <w:t>933.000</w:t>
            </w:r>
          </w:p>
        </w:tc>
      </w:tr>
      <w:tr w:rsidR="00C63730" w:rsidRPr="00E20B5F" w14:paraId="170CB61E" w14:textId="77777777" w:rsidTr="008D5187">
        <w:tc>
          <w:tcPr>
            <w:tcW w:w="5812" w:type="dxa"/>
            <w:shd w:val="clear" w:color="auto" w:fill="auto"/>
          </w:tcPr>
          <w:p w14:paraId="74009720" w14:textId="77777777" w:rsidR="00C63730" w:rsidRPr="00E20B5F" w:rsidRDefault="00C63730" w:rsidP="008D5187">
            <w:pPr>
              <w:rPr>
                <w:rFonts w:cs="Arial"/>
                <w:b/>
                <w:bCs/>
              </w:rPr>
            </w:pPr>
          </w:p>
        </w:tc>
        <w:tc>
          <w:tcPr>
            <w:tcW w:w="1559" w:type="dxa"/>
            <w:shd w:val="clear" w:color="auto" w:fill="auto"/>
          </w:tcPr>
          <w:p w14:paraId="55B29478" w14:textId="77777777" w:rsidR="00C63730" w:rsidRPr="00E20B5F" w:rsidRDefault="00C63730" w:rsidP="008D5187">
            <w:pPr>
              <w:jc w:val="right"/>
              <w:rPr>
                <w:rFonts w:cs="Arial"/>
              </w:rPr>
            </w:pPr>
          </w:p>
        </w:tc>
        <w:tc>
          <w:tcPr>
            <w:tcW w:w="1733" w:type="dxa"/>
            <w:shd w:val="clear" w:color="auto" w:fill="auto"/>
          </w:tcPr>
          <w:p w14:paraId="3EF6A45F" w14:textId="77777777" w:rsidR="00C63730" w:rsidRPr="00E20B5F" w:rsidRDefault="00C63730" w:rsidP="008D5187">
            <w:pPr>
              <w:jc w:val="right"/>
              <w:rPr>
                <w:rFonts w:cs="Arial"/>
              </w:rPr>
            </w:pPr>
          </w:p>
        </w:tc>
      </w:tr>
    </w:tbl>
    <w:p w14:paraId="5DB35C10" w14:textId="77777777" w:rsidR="00C63730" w:rsidRDefault="00C63730" w:rsidP="00C63730"/>
    <w:p w14:paraId="44DFB05F" w14:textId="77777777" w:rsidR="00C63730" w:rsidRPr="00EF1C09" w:rsidRDefault="00C63730" w:rsidP="00C63730"/>
    <w:p w14:paraId="547E0F31" w14:textId="77777777" w:rsidR="00C63730" w:rsidRDefault="00C63730" w:rsidP="00C63730"/>
    <w:p w14:paraId="0319AD1C" w14:textId="77777777" w:rsidR="00C63730" w:rsidRDefault="00C63730" w:rsidP="00C63730"/>
    <w:p w14:paraId="1ED9E022" w14:textId="03CAF679" w:rsidR="00C63730" w:rsidRDefault="00C63730" w:rsidP="00C63730"/>
    <w:p w14:paraId="1C5E3C34" w14:textId="18C3473D" w:rsidR="00C63730" w:rsidRDefault="00C63730" w:rsidP="00C63730">
      <w:pPr>
        <w:pStyle w:val="MUHeading2"/>
      </w:pPr>
      <w:r>
        <w:t>Vedlegg til sak</w:t>
      </w:r>
    </w:p>
    <w:p w14:paraId="16909C7F" w14:textId="0985AAD3" w:rsidR="00C63730" w:rsidRDefault="00C63730" w:rsidP="00C63730">
      <w:r>
        <w:object w:dxaOrig="1531" w:dyaOrig="990" w14:anchorId="44D0637E">
          <v:shape id="_x0000_i1029" type="#_x0000_t75" style="width:76.5pt;height:49.5pt" o:ole="">
            <v:imagedata r:id="rId19" o:title=""/>
          </v:shape>
          <o:OLEObject Type="Embed" ProgID="AcroExch.Document.11" ShapeID="_x0000_i1029" DrawAspect="Icon" ObjectID="_1506967083" r:id="rId20"/>
        </w:object>
      </w:r>
    </w:p>
    <w:p w14:paraId="67F71028" w14:textId="35BACB94" w:rsidR="00C63730" w:rsidRDefault="00C63730" w:rsidP="00C63730">
      <w:r>
        <w:object w:dxaOrig="1531" w:dyaOrig="990" w14:anchorId="0C33AE85">
          <v:shape id="_x0000_i1030" type="#_x0000_t75" style="width:76.5pt;height:49.5pt" o:ole="">
            <v:imagedata r:id="rId21" o:title=""/>
          </v:shape>
          <o:OLEObject Type="Embed" ProgID="Excel.Sheet.12" ShapeID="_x0000_i1030" DrawAspect="Icon" ObjectID="_1506967084" r:id="rId22"/>
        </w:object>
      </w:r>
    </w:p>
    <w:p w14:paraId="5A20CD7F" w14:textId="37786E15" w:rsidR="00C63730" w:rsidRDefault="00C63730" w:rsidP="00C63730"/>
    <w:p w14:paraId="2223F984" w14:textId="6FAC3630" w:rsidR="00C63730" w:rsidRDefault="00C63730" w:rsidP="00C63730">
      <w:r>
        <w:object w:dxaOrig="1531" w:dyaOrig="990" w14:anchorId="59280748">
          <v:shape id="_x0000_i1031" type="#_x0000_t75" style="width:76.5pt;height:49.5pt" o:ole="">
            <v:imagedata r:id="rId23" o:title=""/>
          </v:shape>
          <o:OLEObject Type="Embed" ProgID="Excel.Sheet.12" ShapeID="_x0000_i1031" DrawAspect="Icon" ObjectID="_1506967085" r:id="rId24"/>
        </w:object>
      </w:r>
    </w:p>
    <w:p w14:paraId="3CA7B1E5" w14:textId="36DA409B" w:rsidR="00C63730" w:rsidRDefault="00C63730" w:rsidP="00C63730">
      <w:r>
        <w:object w:dxaOrig="1531" w:dyaOrig="990" w14:anchorId="0AA6AA27">
          <v:shape id="_x0000_i1032" type="#_x0000_t75" style="width:76.5pt;height:49.5pt" o:ole="">
            <v:imagedata r:id="rId25" o:title=""/>
          </v:shape>
          <o:OLEObject Type="Embed" ProgID="Word.Document.12" ShapeID="_x0000_i1032" DrawAspect="Icon" ObjectID="_1506967086" r:id="rId26">
            <o:FieldCodes>\s</o:FieldCodes>
          </o:OLEObject>
        </w:object>
      </w:r>
    </w:p>
    <w:p w14:paraId="6DED5B1D" w14:textId="45CD5B73" w:rsidR="00C63730" w:rsidRDefault="00C63730">
      <w:r>
        <w:br w:type="page"/>
      </w:r>
    </w:p>
    <w:p w14:paraId="142562B0" w14:textId="77777777" w:rsidR="00C63730" w:rsidRDefault="00C63730" w:rsidP="00C63730">
      <w:pPr>
        <w:pStyle w:val="MUCaseTitle2"/>
      </w:pPr>
      <w:bookmarkStart w:id="11" w:name="CaseRef200283"/>
      <w:bookmarkEnd w:id="11"/>
      <w:r>
        <w:lastRenderedPageBreak/>
        <w:t xml:space="preserve">24/15 Overordnet revisjonsstrategi 2015 - Andebu </w:t>
      </w:r>
    </w:p>
    <w:p w14:paraId="723A249D" w14:textId="7947C5B0" w:rsidR="00C63730" w:rsidRDefault="00C63730" w:rsidP="00C63730">
      <w:pPr>
        <w:pStyle w:val="MUCaseTitle2"/>
      </w:pPr>
    </w:p>
    <w:p w14:paraId="5177E347" w14:textId="306F1BCB" w:rsidR="00C63730" w:rsidRDefault="00C63730" w:rsidP="00C63730">
      <w:r>
        <w:t>Arkivsak-dok.</w:t>
      </w:r>
      <w:r>
        <w:tab/>
        <w:t>15/00089-1</w:t>
      </w:r>
    </w:p>
    <w:p w14:paraId="318A05D3" w14:textId="23DD1A96" w:rsidR="00C63730" w:rsidRDefault="00C63730" w:rsidP="00C63730">
      <w:r>
        <w:t>Arkivkode.</w:t>
      </w:r>
      <w:r>
        <w:tab/>
      </w:r>
      <w:r>
        <w:tab/>
        <w:t xml:space="preserve"> </w:t>
      </w:r>
    </w:p>
    <w:p w14:paraId="7451BB77" w14:textId="1490F5CF" w:rsidR="00C63730" w:rsidRDefault="00C63730" w:rsidP="00C63730">
      <w:r>
        <w:t>Saksbehandler</w:t>
      </w:r>
      <w:r>
        <w:tab/>
        <w:t>Gaute Hesjedal</w:t>
      </w:r>
    </w:p>
    <w:p w14:paraId="1832BA5A" w14:textId="6D23D25A" w:rsidR="00C63730" w:rsidRDefault="00C63730" w:rsidP="00C63730"/>
    <w:p w14:paraId="1249C7BA" w14:textId="337FD5CE"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6310CC35" w14:textId="77777777" w:rsidTr="00C63730">
        <w:tc>
          <w:tcPr>
            <w:tcW w:w="5102" w:type="dxa"/>
            <w:shd w:val="clear" w:color="auto" w:fill="auto"/>
          </w:tcPr>
          <w:p w14:paraId="4E049668" w14:textId="1677043E" w:rsidR="00C63730" w:rsidRDefault="00C63730" w:rsidP="00C63730">
            <w:r>
              <w:t>Saksgang</w:t>
            </w:r>
          </w:p>
        </w:tc>
        <w:tc>
          <w:tcPr>
            <w:tcW w:w="1701" w:type="dxa"/>
            <w:shd w:val="clear" w:color="auto" w:fill="auto"/>
          </w:tcPr>
          <w:p w14:paraId="210AE66E" w14:textId="6EEA8315" w:rsidR="00C63730" w:rsidRDefault="00C63730" w:rsidP="00C63730">
            <w:r>
              <w:t>Møtedato</w:t>
            </w:r>
          </w:p>
        </w:tc>
        <w:tc>
          <w:tcPr>
            <w:tcW w:w="1134" w:type="dxa"/>
            <w:shd w:val="clear" w:color="auto" w:fill="auto"/>
          </w:tcPr>
          <w:p w14:paraId="3A36CAD9" w14:textId="35B39E30" w:rsidR="00C63730" w:rsidRDefault="00C63730" w:rsidP="00C63730">
            <w:r>
              <w:t>Saknr</w:t>
            </w:r>
          </w:p>
        </w:tc>
      </w:tr>
      <w:tr w:rsidR="00C63730" w14:paraId="54692054" w14:textId="77777777" w:rsidTr="00C63730">
        <w:tc>
          <w:tcPr>
            <w:tcW w:w="5102" w:type="dxa"/>
            <w:shd w:val="clear" w:color="auto" w:fill="auto"/>
          </w:tcPr>
          <w:p w14:paraId="2F3315AD" w14:textId="4008B9B0" w:rsidR="00C63730" w:rsidRDefault="00C63730" w:rsidP="00C63730">
            <w:r>
              <w:t>1 Kontrollutvalget i Andebu</w:t>
            </w:r>
          </w:p>
        </w:tc>
        <w:tc>
          <w:tcPr>
            <w:tcW w:w="1701" w:type="dxa"/>
            <w:shd w:val="clear" w:color="auto" w:fill="auto"/>
          </w:tcPr>
          <w:p w14:paraId="55D34D76" w14:textId="29C87260" w:rsidR="00C63730" w:rsidRDefault="00C63730" w:rsidP="00C63730">
            <w:r>
              <w:t>28.10.2015</w:t>
            </w:r>
          </w:p>
        </w:tc>
        <w:tc>
          <w:tcPr>
            <w:tcW w:w="1134" w:type="dxa"/>
            <w:shd w:val="clear" w:color="auto" w:fill="auto"/>
          </w:tcPr>
          <w:p w14:paraId="264F89E0" w14:textId="09D893C3" w:rsidR="00C63730" w:rsidRDefault="00C63730" w:rsidP="00C63730">
            <w:r>
              <w:t>24/15</w:t>
            </w:r>
          </w:p>
        </w:tc>
      </w:tr>
    </w:tbl>
    <w:p w14:paraId="4A3A1242" w14:textId="54A94CDF" w:rsidR="00C63730" w:rsidRDefault="00C63730" w:rsidP="00C63730"/>
    <w:p w14:paraId="7DF6E737" w14:textId="041131E1" w:rsidR="00C63730" w:rsidRDefault="00C63730" w:rsidP="00C63730"/>
    <w:sdt>
      <w:sdtPr>
        <w:tag w:val="MU_Tittel"/>
        <w:id w:val="-1729218434"/>
        <w:placeholder>
          <w:docPart w:val="00C95DE29B0E4ACCB627B4B9F317FE3A"/>
        </w:placeholder>
        <w:text w:multiLine="1"/>
      </w:sdtPr>
      <w:sdtContent>
        <w:p w14:paraId="3D01920E"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1837063956"/>
        <w:placeholder>
          <w:docPart w:val="4E2F9C50A3904011BAEA0538E7D6C2F7"/>
        </w:placeholder>
      </w:sdtPr>
      <w:sdtContent>
        <w:p w14:paraId="004D0758" w14:textId="77777777" w:rsidR="00C63730" w:rsidRDefault="00C63730" w:rsidP="00C63730">
          <w:pPr>
            <w:rPr>
              <w:rFonts w:cs="Arial"/>
            </w:rPr>
          </w:pPr>
          <w:r>
            <w:rPr>
              <w:rFonts w:cs="Arial"/>
            </w:rPr>
            <w:t>Overordnet revisjonsstrategi 2015 tas til orientering.</w:t>
          </w:r>
        </w:p>
      </w:sdtContent>
    </w:sdt>
    <w:p w14:paraId="261F6FCC" w14:textId="77777777" w:rsidR="00C63730" w:rsidRDefault="00C63730" w:rsidP="00C63730">
      <w:pPr>
        <w:rPr>
          <w:rFonts w:cs="Arial"/>
        </w:rPr>
      </w:pPr>
    </w:p>
    <w:p w14:paraId="1F109AC3" w14:textId="77777777" w:rsidR="00C63730" w:rsidRDefault="00C63730" w:rsidP="00C63730">
      <w:pPr>
        <w:pStyle w:val="MUOverskrift3"/>
      </w:pPr>
      <w:r w:rsidRPr="001E5D5A">
        <w:t>Vedlegg:</w:t>
      </w:r>
      <w:r>
        <w:t xml:space="preserve"> </w:t>
      </w:r>
    </w:p>
    <w:sdt>
      <w:sdtPr>
        <w:id w:val="-641261464"/>
        <w:placeholder>
          <w:docPart w:val="0607E62E30EC475CA428D87FE0D470A6"/>
        </w:placeholder>
      </w:sdtPr>
      <w:sdtContent>
        <w:p w14:paraId="5B0DEECC" w14:textId="77777777" w:rsidR="00C63730" w:rsidRPr="000E2A5B" w:rsidRDefault="00C63730" w:rsidP="00C63730">
          <w:r>
            <w:t>Overordnet revisjonsstrategi 2015 - Andebu</w:t>
          </w:r>
        </w:p>
      </w:sdtContent>
    </w:sdt>
    <w:p w14:paraId="408EFEA5" w14:textId="77777777" w:rsidR="00C63730" w:rsidRDefault="00C63730" w:rsidP="00C63730">
      <w:pPr>
        <w:pStyle w:val="MUOverskrift2"/>
      </w:pPr>
    </w:p>
    <w:p w14:paraId="48CBE76B" w14:textId="77777777" w:rsidR="00C63730" w:rsidRDefault="00C63730" w:rsidP="00C63730">
      <w:pPr>
        <w:pStyle w:val="MUOverskrift2"/>
      </w:pPr>
    </w:p>
    <w:p w14:paraId="5179C7CA" w14:textId="77777777" w:rsidR="00C63730" w:rsidRDefault="00C63730" w:rsidP="00C63730">
      <w:pPr>
        <w:pStyle w:val="MUOverskrift2"/>
      </w:pPr>
      <w:r>
        <w:t>Saksframstilling:</w:t>
      </w:r>
    </w:p>
    <w:p w14:paraId="47F27B01" w14:textId="77777777" w:rsidR="00C63730" w:rsidRDefault="00C63730" w:rsidP="00C63730">
      <w:r>
        <w:t>Overordnet revisjonsstrategi er revisors plan for gjennomføring av revisjon i Andebu kommune. Denne legges fram for kontrollutvalget til orientering hvert år og er en del av revisors ordinære kommunikasjon med kontrollutvalget.</w:t>
      </w:r>
    </w:p>
    <w:p w14:paraId="3C65C169" w14:textId="77777777" w:rsidR="00C63730" w:rsidRDefault="00C63730" w:rsidP="00C63730"/>
    <w:p w14:paraId="26B9B023" w14:textId="77777777" w:rsidR="00C63730" w:rsidRDefault="00C63730" w:rsidP="00C63730">
      <w:r>
        <w:t>Kontrollutvalget skal påse at kommunens regnskaper blir revidert på en betryggende</w:t>
      </w:r>
    </w:p>
    <w:p w14:paraId="3CA70422" w14:textId="77777777" w:rsidR="00C63730" w:rsidRDefault="00C63730" w:rsidP="00C63730">
      <w:r>
        <w:t>måte. Kommunens valgte revisor har ansvaret for å gjennomføre revisjonen og rapportere resultatene av sitt arbeid til kontrollutvalget.</w:t>
      </w:r>
    </w:p>
    <w:p w14:paraId="6E5668E3" w14:textId="77777777" w:rsidR="00C63730" w:rsidRDefault="00C63730" w:rsidP="00C63730"/>
    <w:p w14:paraId="0402B2D2" w14:textId="77777777" w:rsidR="00C63730" w:rsidRDefault="00C63730" w:rsidP="00C63730">
      <w:r>
        <w:t>Revisjonsplanen er et sentralt dokument for kontrollutvalgets påse-ansvar overfor</w:t>
      </w:r>
    </w:p>
    <w:p w14:paraId="7692DA68" w14:textId="77777777" w:rsidR="00C63730" w:rsidRDefault="00C63730" w:rsidP="00C63730">
      <w:r>
        <w:t>revisor. Planen orienterer utvalget om hvilke revisjonshandlinger som planlegges</w:t>
      </w:r>
    </w:p>
    <w:p w14:paraId="7AD1C9DA" w14:textId="77777777" w:rsidR="00C63730" w:rsidRDefault="00C63730" w:rsidP="00C63730">
      <w:r>
        <w:t>gjennomført, og videre hvilke områder hvor kontrollutvalget kan forvente</w:t>
      </w:r>
    </w:p>
    <w:p w14:paraId="5D39BCFC" w14:textId="77777777" w:rsidR="00C63730" w:rsidRDefault="00C63730" w:rsidP="00C63730">
      <w:r>
        <w:t>rapportering.</w:t>
      </w:r>
    </w:p>
    <w:p w14:paraId="0B13F514" w14:textId="77777777" w:rsidR="00C63730" w:rsidRDefault="00C63730" w:rsidP="00C63730"/>
    <w:p w14:paraId="17ADB877" w14:textId="77777777" w:rsidR="00C63730" w:rsidRDefault="00C63730" w:rsidP="00C63730"/>
    <w:p w14:paraId="22B332D2" w14:textId="354611A3" w:rsidR="00C63730" w:rsidRDefault="00C63730" w:rsidP="00C63730"/>
    <w:p w14:paraId="5C1F6990" w14:textId="7125192C" w:rsidR="00C63730" w:rsidRDefault="00C63730" w:rsidP="00C63730">
      <w:pPr>
        <w:pStyle w:val="MUHeading2"/>
      </w:pPr>
      <w:r>
        <w:t>Vedlegg til sak</w:t>
      </w:r>
    </w:p>
    <w:p w14:paraId="3743937D" w14:textId="174C1711" w:rsidR="00C63730" w:rsidRDefault="00C63730" w:rsidP="00C63730">
      <w:r>
        <w:object w:dxaOrig="1531" w:dyaOrig="990" w14:anchorId="367DE878">
          <v:shape id="_x0000_i1033" type="#_x0000_t75" style="width:76.5pt;height:49.5pt" o:ole="">
            <v:imagedata r:id="rId27" o:title=""/>
          </v:shape>
          <o:OLEObject Type="Embed" ProgID="AcroExch.Document.11" ShapeID="_x0000_i1033" DrawAspect="Icon" ObjectID="_1506967087" r:id="rId28"/>
        </w:object>
      </w:r>
    </w:p>
    <w:p w14:paraId="5D1DA7FD" w14:textId="55C27352" w:rsidR="00C63730" w:rsidRDefault="00C63730">
      <w:r>
        <w:br w:type="page"/>
      </w:r>
    </w:p>
    <w:p w14:paraId="2AF34AF5" w14:textId="77777777" w:rsidR="00C63730" w:rsidRDefault="00C63730" w:rsidP="00C63730">
      <w:pPr>
        <w:pStyle w:val="MUCaseTitle2"/>
      </w:pPr>
      <w:bookmarkStart w:id="12" w:name="CaseRef200287"/>
      <w:bookmarkEnd w:id="12"/>
      <w:r>
        <w:lastRenderedPageBreak/>
        <w:t>25/15 Valg av representant og vararepresentant til styret i VIKS for perioden 01.01.16 - 31.12.16</w:t>
      </w:r>
    </w:p>
    <w:p w14:paraId="1FCEE589" w14:textId="528F6E0C" w:rsidR="00C63730" w:rsidRDefault="00C63730" w:rsidP="00C63730">
      <w:pPr>
        <w:pStyle w:val="MUCaseTitle2"/>
      </w:pPr>
    </w:p>
    <w:p w14:paraId="637DA26A" w14:textId="1D70216E" w:rsidR="00C63730" w:rsidRDefault="00C63730" w:rsidP="00C63730">
      <w:r>
        <w:t>Arkivsak-dok.</w:t>
      </w:r>
      <w:r>
        <w:tab/>
        <w:t>15/00085-4</w:t>
      </w:r>
    </w:p>
    <w:p w14:paraId="71BF2D09" w14:textId="64531B68" w:rsidR="00C63730" w:rsidRDefault="00C63730" w:rsidP="00C63730">
      <w:r>
        <w:t>Arkivkode.</w:t>
      </w:r>
      <w:r>
        <w:tab/>
      </w:r>
      <w:r>
        <w:tab/>
        <w:t xml:space="preserve"> </w:t>
      </w:r>
    </w:p>
    <w:p w14:paraId="634F6116" w14:textId="2DD2CA0E" w:rsidR="00C63730" w:rsidRDefault="00C63730" w:rsidP="00C63730">
      <w:r>
        <w:t>Saksbehandler</w:t>
      </w:r>
      <w:r>
        <w:tab/>
        <w:t>Gaute Hesjedal</w:t>
      </w:r>
    </w:p>
    <w:p w14:paraId="0A9E451E" w14:textId="74CE550E" w:rsidR="00C63730" w:rsidRDefault="00C63730" w:rsidP="00C63730"/>
    <w:p w14:paraId="2AA1ED07" w14:textId="210EF173"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53871AA9" w14:textId="77777777" w:rsidTr="00C63730">
        <w:tc>
          <w:tcPr>
            <w:tcW w:w="5102" w:type="dxa"/>
            <w:shd w:val="clear" w:color="auto" w:fill="auto"/>
          </w:tcPr>
          <w:p w14:paraId="5819BE22" w14:textId="0116A71B" w:rsidR="00C63730" w:rsidRDefault="00C63730" w:rsidP="00C63730">
            <w:r>
              <w:t>Saksgang</w:t>
            </w:r>
          </w:p>
        </w:tc>
        <w:tc>
          <w:tcPr>
            <w:tcW w:w="1701" w:type="dxa"/>
            <w:shd w:val="clear" w:color="auto" w:fill="auto"/>
          </w:tcPr>
          <w:p w14:paraId="6E9FFC16" w14:textId="5D1564E3" w:rsidR="00C63730" w:rsidRDefault="00C63730" w:rsidP="00C63730">
            <w:r>
              <w:t>Møtedato</w:t>
            </w:r>
          </w:p>
        </w:tc>
        <w:tc>
          <w:tcPr>
            <w:tcW w:w="1134" w:type="dxa"/>
            <w:shd w:val="clear" w:color="auto" w:fill="auto"/>
          </w:tcPr>
          <w:p w14:paraId="0A96BAC0" w14:textId="18CC4D82" w:rsidR="00C63730" w:rsidRDefault="00C63730" w:rsidP="00C63730">
            <w:r>
              <w:t>Saknr</w:t>
            </w:r>
          </w:p>
        </w:tc>
      </w:tr>
      <w:tr w:rsidR="00C63730" w14:paraId="13C49219" w14:textId="77777777" w:rsidTr="00C63730">
        <w:tc>
          <w:tcPr>
            <w:tcW w:w="5102" w:type="dxa"/>
            <w:shd w:val="clear" w:color="auto" w:fill="auto"/>
          </w:tcPr>
          <w:p w14:paraId="26B6F44B" w14:textId="46C4CDE0" w:rsidR="00C63730" w:rsidRDefault="00C63730" w:rsidP="00C63730">
            <w:r>
              <w:t>1 Kontrollutvalget i Andebu</w:t>
            </w:r>
          </w:p>
        </w:tc>
        <w:tc>
          <w:tcPr>
            <w:tcW w:w="1701" w:type="dxa"/>
            <w:shd w:val="clear" w:color="auto" w:fill="auto"/>
          </w:tcPr>
          <w:p w14:paraId="53C6AF78" w14:textId="071AD588" w:rsidR="00C63730" w:rsidRDefault="00C63730" w:rsidP="00C63730">
            <w:r>
              <w:t>28.10.2015</w:t>
            </w:r>
          </w:p>
        </w:tc>
        <w:tc>
          <w:tcPr>
            <w:tcW w:w="1134" w:type="dxa"/>
            <w:shd w:val="clear" w:color="auto" w:fill="auto"/>
          </w:tcPr>
          <w:p w14:paraId="084680B7" w14:textId="2B7E7D00" w:rsidR="00C63730" w:rsidRDefault="00C63730" w:rsidP="00C63730">
            <w:r>
              <w:t>25/15</w:t>
            </w:r>
          </w:p>
        </w:tc>
      </w:tr>
    </w:tbl>
    <w:p w14:paraId="55517C54" w14:textId="2E8E447D" w:rsidR="00C63730" w:rsidRDefault="00C63730" w:rsidP="00C63730"/>
    <w:p w14:paraId="22E640EF" w14:textId="7655DC46" w:rsidR="00C63730" w:rsidRDefault="00C63730" w:rsidP="00C63730"/>
    <w:sdt>
      <w:sdtPr>
        <w:tag w:val="MU_Tittel"/>
        <w:id w:val="951049559"/>
        <w:placeholder>
          <w:docPart w:val="284FD34A234349D69FC16DFADA133D32"/>
        </w:placeholder>
        <w:text w:multiLine="1"/>
      </w:sdtPr>
      <w:sdtContent>
        <w:p w14:paraId="45B55DE1"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1174875117"/>
        <w:placeholder>
          <w:docPart w:val="DFFBDDF81EC24DF3BCA1EEF7DFF6D22A"/>
        </w:placeholder>
      </w:sdtPr>
      <w:sdtContent>
        <w:p w14:paraId="59DF6238" w14:textId="77777777" w:rsidR="00C63730" w:rsidRDefault="00C63730" w:rsidP="00C63730">
          <w:pPr>
            <w:autoSpaceDE w:val="0"/>
            <w:autoSpaceDN w:val="0"/>
            <w:adjustRightInd w:val="0"/>
            <w:rPr>
              <w:rFonts w:ascii="Helvetica" w:hAnsi="Helvetica" w:cs="Helvetica"/>
              <w:lang w:eastAsia="nb-NO"/>
            </w:rPr>
          </w:pPr>
          <w:r>
            <w:rPr>
              <w:rFonts w:ascii="Helvetica" w:hAnsi="Helvetica" w:cs="Helvetica"/>
              <w:lang w:eastAsia="nb-NO"/>
            </w:rPr>
            <w:t>Som Andebu kommunes representant til styret i VIKS fra 01.01.2016 - 31.12.2016 velges:</w:t>
          </w:r>
        </w:p>
        <w:p w14:paraId="69C7E43E" w14:textId="77777777" w:rsidR="00C63730" w:rsidRDefault="00C63730" w:rsidP="00C63730">
          <w:pPr>
            <w:rPr>
              <w:rFonts w:ascii="Helvetica" w:hAnsi="Helvetica" w:cs="Helvetica"/>
              <w:lang w:eastAsia="nb-NO"/>
            </w:rPr>
          </w:pPr>
        </w:p>
        <w:p w14:paraId="348C1FED" w14:textId="77777777" w:rsidR="00C63730" w:rsidRDefault="00C63730" w:rsidP="00C63730">
          <w:pPr>
            <w:rPr>
              <w:rFonts w:cs="Arial"/>
            </w:rPr>
          </w:pPr>
          <w:r>
            <w:rPr>
              <w:rFonts w:ascii="Helvetica" w:hAnsi="Helvetica" w:cs="Helvetica"/>
              <w:lang w:eastAsia="nb-NO"/>
            </w:rPr>
            <w:t>Som vararepresentant velges:</w:t>
          </w:r>
        </w:p>
      </w:sdtContent>
    </w:sdt>
    <w:p w14:paraId="7EB1952B" w14:textId="77777777" w:rsidR="00C63730" w:rsidRDefault="00C63730" w:rsidP="00C63730">
      <w:pPr>
        <w:rPr>
          <w:rFonts w:cs="Arial"/>
        </w:rPr>
      </w:pPr>
    </w:p>
    <w:p w14:paraId="7DB49D29" w14:textId="77777777" w:rsidR="00C63730" w:rsidRDefault="00C63730" w:rsidP="00C63730">
      <w:pPr>
        <w:pStyle w:val="MUOverskrift3"/>
      </w:pPr>
    </w:p>
    <w:p w14:paraId="14FE288E" w14:textId="77777777" w:rsidR="00C63730" w:rsidRDefault="00C63730" w:rsidP="00C63730">
      <w:pPr>
        <w:pStyle w:val="MUOverskrift3"/>
      </w:pPr>
      <w:r w:rsidRPr="001E5D5A">
        <w:t>Vedlegg:</w:t>
      </w:r>
      <w:r>
        <w:t xml:space="preserve"> </w:t>
      </w:r>
    </w:p>
    <w:sdt>
      <w:sdtPr>
        <w:id w:val="1039476541"/>
        <w:placeholder>
          <w:docPart w:val="9CFB5BC58A3545838FA400B0D2F749A6"/>
        </w:placeholder>
      </w:sdtPr>
      <w:sdtContent>
        <w:p w14:paraId="75669065" w14:textId="77777777" w:rsidR="00C63730" w:rsidRPr="000E2A5B" w:rsidRDefault="00C63730" w:rsidP="00C63730">
          <w:r>
            <w:t>Vedtekter for VIKS</w:t>
          </w:r>
        </w:p>
      </w:sdtContent>
    </w:sdt>
    <w:p w14:paraId="7ABE7776" w14:textId="77777777" w:rsidR="00C63730" w:rsidRDefault="00C63730" w:rsidP="00C63730">
      <w:pPr>
        <w:pStyle w:val="MUOverskrift2"/>
      </w:pPr>
    </w:p>
    <w:p w14:paraId="77F9E4F9" w14:textId="77777777" w:rsidR="00C63730" w:rsidRDefault="00C63730" w:rsidP="00C63730">
      <w:pPr>
        <w:pStyle w:val="MUOverskrift2"/>
      </w:pPr>
    </w:p>
    <w:p w14:paraId="48D20F14" w14:textId="77777777" w:rsidR="00C63730" w:rsidRDefault="00C63730" w:rsidP="00C63730">
      <w:pPr>
        <w:pStyle w:val="MUOverskrift2"/>
      </w:pPr>
    </w:p>
    <w:p w14:paraId="3D995E63" w14:textId="77777777" w:rsidR="00C63730" w:rsidRDefault="00C63730" w:rsidP="00C63730">
      <w:pPr>
        <w:pStyle w:val="MUOverskrift2"/>
      </w:pPr>
      <w:r>
        <w:t>Saksframstilling:</w:t>
      </w:r>
    </w:p>
    <w:p w14:paraId="3FC6D9ED" w14:textId="77777777" w:rsidR="00C63730" w:rsidRDefault="00C63730" w:rsidP="00C63730"/>
    <w:p w14:paraId="4AA32A65" w14:textId="77777777" w:rsidR="00C63730" w:rsidRDefault="00C63730" w:rsidP="00C63730">
      <w:r>
        <w:t>Vestfold Interkommunale kontrollutvalgssekretariat er en § 27 bedrift eid av de</w:t>
      </w:r>
    </w:p>
    <w:p w14:paraId="709E419A" w14:textId="77777777" w:rsidR="00C63730" w:rsidRDefault="00C63730" w:rsidP="00C63730">
      <w:r>
        <w:t>kommunene som er med i sekretariatssamarbeidet. Selskapets formål er å utøve</w:t>
      </w:r>
    </w:p>
    <w:p w14:paraId="024793C8" w14:textId="77777777" w:rsidR="00C63730" w:rsidRDefault="00C63730" w:rsidP="00C63730">
      <w:r>
        <w:t>sekretariatsfunksjon for kommunale og fylkeskommunale kontrollutvalg i Vestfold i</w:t>
      </w:r>
    </w:p>
    <w:p w14:paraId="0EFD0340" w14:textId="77777777" w:rsidR="00C63730" w:rsidRDefault="00C63730" w:rsidP="00C63730">
      <w:r>
        <w:t>tråd med kommunelovens bestemmelser og forskrift om kontrollutvalg.</w:t>
      </w:r>
    </w:p>
    <w:p w14:paraId="1B726C72" w14:textId="77777777" w:rsidR="00C63730" w:rsidRDefault="00C63730" w:rsidP="00C63730"/>
    <w:p w14:paraId="0FB712C1" w14:textId="77777777" w:rsidR="00C63730" w:rsidRDefault="00C63730" w:rsidP="00C63730">
      <w:r>
        <w:t>Selskapets styre består av 12 representanter, en fra hver av deltakerkommunene</w:t>
      </w:r>
    </w:p>
    <w:p w14:paraId="7D573892" w14:textId="77777777" w:rsidR="00C63730" w:rsidRDefault="00C63730" w:rsidP="00C63730">
      <w:r>
        <w:t>med personlig vara. Det skal velges nytt styre for perioden 01. januar 2016 til 31.</w:t>
      </w:r>
    </w:p>
    <w:p w14:paraId="16223DAA" w14:textId="77777777" w:rsidR="00C63730" w:rsidRDefault="00C63730" w:rsidP="00C63730">
      <w:r>
        <w:t>desember 2019. Valgte medlem og vararepresentant fra kontrollutvalget skal tiltre fra</w:t>
      </w:r>
    </w:p>
    <w:p w14:paraId="3AA46991" w14:textId="77777777" w:rsidR="00C63730" w:rsidRDefault="00C63730" w:rsidP="00C63730">
      <w:r>
        <w:t>01. januar 2016 som representant og vararepresentant i VIKS-styret.</w:t>
      </w:r>
    </w:p>
    <w:p w14:paraId="5072AC1A" w14:textId="77777777" w:rsidR="00C63730" w:rsidRDefault="00C63730" w:rsidP="00C63730"/>
    <w:p w14:paraId="5A4145C6" w14:textId="77777777" w:rsidR="00C63730" w:rsidRDefault="00C63730" w:rsidP="00C63730">
      <w:r>
        <w:t>I vedtektene § 7er følgende angitt for styret:</w:t>
      </w:r>
    </w:p>
    <w:p w14:paraId="151E9F17" w14:textId="77777777" w:rsidR="00C63730" w:rsidRDefault="00C63730" w:rsidP="00C63730"/>
    <w:p w14:paraId="52C9E6E2" w14:textId="77777777" w:rsidR="00C63730" w:rsidRDefault="00C63730" w:rsidP="00C63730">
      <w:pPr>
        <w:ind w:left="720"/>
      </w:pPr>
      <w:r>
        <w:t>Styret består av en representant fra kontrollutvalget i deltakerkommunene</w:t>
      </w:r>
    </w:p>
    <w:p w14:paraId="26AB486A" w14:textId="77777777" w:rsidR="00C63730" w:rsidRDefault="00C63730" w:rsidP="00C63730">
      <w:pPr>
        <w:ind w:left="720"/>
      </w:pPr>
      <w:r>
        <w:t>m/personlige vararepresentanter. Styrerepresentanten bør fortrinnsvis være</w:t>
      </w:r>
    </w:p>
    <w:p w14:paraId="1405DBF5" w14:textId="77777777" w:rsidR="00C63730" w:rsidRDefault="00C63730" w:rsidP="00C63730">
      <w:pPr>
        <w:ind w:left="720"/>
      </w:pPr>
      <w:r>
        <w:t>kontrollutvalgsleder. Styret velger selv leder og nestleder.</w:t>
      </w:r>
    </w:p>
    <w:p w14:paraId="3FD40A7D" w14:textId="77777777" w:rsidR="00C63730" w:rsidRDefault="00C63730" w:rsidP="00C63730">
      <w:pPr>
        <w:ind w:left="720"/>
      </w:pPr>
      <w:r>
        <w:t>1 representant fra de ansatte møter i styret som observatør.</w:t>
      </w:r>
    </w:p>
    <w:p w14:paraId="44A33800" w14:textId="77777777" w:rsidR="00C63730" w:rsidRDefault="00C63730" w:rsidP="00C63730">
      <w:pPr>
        <w:ind w:left="720"/>
      </w:pPr>
      <w:r>
        <w:t>Styret velges for 4 år (kommunevalgperioden), første gang fram til</w:t>
      </w:r>
    </w:p>
    <w:p w14:paraId="44A822A1" w14:textId="77777777" w:rsidR="00C63730" w:rsidRDefault="00C63730" w:rsidP="00C63730">
      <w:pPr>
        <w:ind w:left="720"/>
      </w:pPr>
      <w:r>
        <w:t>31.12.07.</w:t>
      </w:r>
    </w:p>
    <w:p w14:paraId="01455109" w14:textId="77777777" w:rsidR="00C63730" w:rsidRDefault="00C63730" w:rsidP="00C63730">
      <w:pPr>
        <w:ind w:left="720"/>
      </w:pPr>
    </w:p>
    <w:p w14:paraId="5B4271E0" w14:textId="77777777" w:rsidR="00C63730" w:rsidRDefault="00C63730" w:rsidP="00C63730">
      <w:pPr>
        <w:ind w:left="720"/>
      </w:pPr>
      <w:r>
        <w:t>Daglig leder kan ikke være medlem av styret.</w:t>
      </w:r>
    </w:p>
    <w:p w14:paraId="1F1793A4" w14:textId="77777777" w:rsidR="00C63730" w:rsidRDefault="00C63730" w:rsidP="00C63730">
      <w:pPr>
        <w:ind w:left="720"/>
      </w:pPr>
      <w:r>
        <w:t>Styret kan opprette arbeidsutvalg etter behov.</w:t>
      </w:r>
    </w:p>
    <w:p w14:paraId="6687C3C8" w14:textId="77777777" w:rsidR="00C63730" w:rsidRDefault="00C63730" w:rsidP="00C63730">
      <w:pPr>
        <w:ind w:left="720"/>
      </w:pPr>
    </w:p>
    <w:p w14:paraId="016EBB42" w14:textId="77777777" w:rsidR="00C63730" w:rsidRDefault="00C63730" w:rsidP="00C63730">
      <w:pPr>
        <w:ind w:left="720"/>
      </w:pPr>
      <w:r>
        <w:t>Styret:</w:t>
      </w:r>
    </w:p>
    <w:p w14:paraId="10128029" w14:textId="77777777" w:rsidR="00C63730" w:rsidRDefault="00C63730" w:rsidP="00C63730">
      <w:pPr>
        <w:pStyle w:val="Listeavsnitt"/>
        <w:numPr>
          <w:ilvl w:val="0"/>
          <w:numId w:val="7"/>
        </w:numPr>
      </w:pPr>
      <w:r>
        <w:lastRenderedPageBreak/>
        <w:t xml:space="preserve">skal sørge for at selskapet er organisert og driftet på en slik måte at virksomheten drives mest mulig kostnadseffektivt </w:t>
      </w:r>
    </w:p>
    <w:p w14:paraId="30CB6CAE" w14:textId="77777777" w:rsidR="00C63730" w:rsidRDefault="00C63730" w:rsidP="00C63730">
      <w:pPr>
        <w:pStyle w:val="Listeavsnitt"/>
        <w:numPr>
          <w:ilvl w:val="0"/>
          <w:numId w:val="7"/>
        </w:numPr>
      </w:pPr>
      <w:r>
        <w:t>kan ikke ta opp lån</w:t>
      </w:r>
    </w:p>
    <w:p w14:paraId="07150EA4" w14:textId="77777777" w:rsidR="00C63730" w:rsidRDefault="00C63730" w:rsidP="00C63730">
      <w:pPr>
        <w:pStyle w:val="Listeavsnitt"/>
        <w:numPr>
          <w:ilvl w:val="0"/>
          <w:numId w:val="7"/>
        </w:numPr>
      </w:pPr>
      <w:r>
        <w:t>skal sørge for at regnskapsføring er undergitt betryggende kontroll</w:t>
      </w:r>
    </w:p>
    <w:p w14:paraId="4DDF66FB" w14:textId="77777777" w:rsidR="00C63730" w:rsidRDefault="00C63730" w:rsidP="00C63730">
      <w:pPr>
        <w:pStyle w:val="Listeavsnitt"/>
        <w:numPr>
          <w:ilvl w:val="0"/>
          <w:numId w:val="7"/>
        </w:numPr>
      </w:pPr>
      <w:r>
        <w:t>skal føre tilsyn med daglig leder og har instruksjonsmyndighet over denne</w:t>
      </w:r>
    </w:p>
    <w:p w14:paraId="0E7E92A0" w14:textId="77777777" w:rsidR="00C63730" w:rsidRDefault="00C63730" w:rsidP="00C63730">
      <w:pPr>
        <w:pStyle w:val="Listeavsnitt"/>
        <w:numPr>
          <w:ilvl w:val="0"/>
          <w:numId w:val="7"/>
        </w:numPr>
      </w:pPr>
      <w:r>
        <w:t>foretar alle tilsettinger</w:t>
      </w:r>
    </w:p>
    <w:p w14:paraId="28CBC16B" w14:textId="77777777" w:rsidR="00C63730" w:rsidRDefault="00C63730" w:rsidP="00C63730">
      <w:pPr>
        <w:pStyle w:val="Listeavsnitt"/>
        <w:numPr>
          <w:ilvl w:val="0"/>
          <w:numId w:val="7"/>
        </w:numPr>
      </w:pPr>
      <w:r>
        <w:t>delegere myndighet til og føre kontroll med daglig leder</w:t>
      </w:r>
    </w:p>
    <w:p w14:paraId="2BC7EFAD" w14:textId="77777777" w:rsidR="00C63730" w:rsidRDefault="00C63730" w:rsidP="00C63730">
      <w:pPr>
        <w:pStyle w:val="Listeavsnitt"/>
        <w:numPr>
          <w:ilvl w:val="0"/>
          <w:numId w:val="7"/>
        </w:numPr>
      </w:pPr>
      <w:r>
        <w:t>skal påse at sekretariatet har tilfredsstillende arbeidsforhold, herunder</w:t>
      </w:r>
    </w:p>
    <w:p w14:paraId="30429677" w14:textId="77777777" w:rsidR="00C63730" w:rsidRDefault="00C63730" w:rsidP="00C63730">
      <w:pPr>
        <w:pStyle w:val="Listeavsnitt"/>
        <w:numPr>
          <w:ilvl w:val="0"/>
          <w:numId w:val="7"/>
        </w:numPr>
      </w:pPr>
      <w:r>
        <w:t>lokaler og utstyr</w:t>
      </w:r>
    </w:p>
    <w:p w14:paraId="05932C2D" w14:textId="77777777" w:rsidR="00C63730" w:rsidRPr="00EF1C09" w:rsidRDefault="00C63730" w:rsidP="00C63730"/>
    <w:p w14:paraId="7A125EC2" w14:textId="77777777" w:rsidR="00C63730" w:rsidRDefault="00C63730" w:rsidP="00C63730"/>
    <w:p w14:paraId="2DCA4352" w14:textId="77777777" w:rsidR="00C63730" w:rsidRDefault="00C63730" w:rsidP="00C63730"/>
    <w:p w14:paraId="56F06642" w14:textId="7D1C66AA" w:rsidR="00C63730" w:rsidRDefault="00C63730" w:rsidP="00C63730"/>
    <w:p w14:paraId="459B899C" w14:textId="08ECE47E" w:rsidR="00C63730" w:rsidRDefault="00C63730" w:rsidP="00C63730">
      <w:pPr>
        <w:pStyle w:val="MUHeading2"/>
      </w:pPr>
      <w:r>
        <w:t>Vedlegg til sak</w:t>
      </w:r>
    </w:p>
    <w:p w14:paraId="030661C3" w14:textId="24D01310" w:rsidR="00C63730" w:rsidRDefault="00C63730" w:rsidP="00C63730">
      <w:r>
        <w:object w:dxaOrig="1531" w:dyaOrig="990" w14:anchorId="26E11ADB">
          <v:shape id="_x0000_i1034" type="#_x0000_t75" style="width:76.5pt;height:49.5pt" o:ole="">
            <v:imagedata r:id="rId29" o:title=""/>
          </v:shape>
          <o:OLEObject Type="Embed" ProgID="AcroExch.Document.11" ShapeID="_x0000_i1034" DrawAspect="Icon" ObjectID="_1506967088" r:id="rId30"/>
        </w:object>
      </w:r>
    </w:p>
    <w:p w14:paraId="5D780C93" w14:textId="61875358" w:rsidR="00C63730" w:rsidRDefault="00C63730">
      <w:r>
        <w:br w:type="page"/>
      </w:r>
    </w:p>
    <w:p w14:paraId="63796E2B" w14:textId="77777777" w:rsidR="00C63730" w:rsidRDefault="00C63730" w:rsidP="00C63730">
      <w:pPr>
        <w:pStyle w:val="MUCaseTitle2"/>
      </w:pPr>
      <w:bookmarkStart w:id="13" w:name="CaseRef200289"/>
      <w:bookmarkEnd w:id="13"/>
      <w:r>
        <w:lastRenderedPageBreak/>
        <w:t>26/15 Referatsaker Andebu</w:t>
      </w:r>
    </w:p>
    <w:p w14:paraId="1F953F0C" w14:textId="448448CE" w:rsidR="00C63730" w:rsidRDefault="00C63730" w:rsidP="00C63730">
      <w:pPr>
        <w:pStyle w:val="MUCaseTitle2"/>
      </w:pPr>
    </w:p>
    <w:p w14:paraId="21E9D0DE" w14:textId="49F6AC32" w:rsidR="00C63730" w:rsidRDefault="00C63730" w:rsidP="00C63730">
      <w:r>
        <w:t>Arkivsak-dok.</w:t>
      </w:r>
      <w:r>
        <w:tab/>
        <w:t>15/00085-5</w:t>
      </w:r>
    </w:p>
    <w:p w14:paraId="1738D415" w14:textId="7C0977D2" w:rsidR="00C63730" w:rsidRDefault="00C63730" w:rsidP="00C63730">
      <w:r>
        <w:t>Arkivkode.</w:t>
      </w:r>
      <w:r>
        <w:tab/>
      </w:r>
      <w:r>
        <w:tab/>
        <w:t xml:space="preserve"> </w:t>
      </w:r>
    </w:p>
    <w:p w14:paraId="1246A1E3" w14:textId="3F958D69" w:rsidR="00C63730" w:rsidRDefault="00C63730" w:rsidP="00C63730">
      <w:r>
        <w:t>Saksbehandler</w:t>
      </w:r>
      <w:r>
        <w:tab/>
        <w:t>Gaute Hesjedal</w:t>
      </w:r>
    </w:p>
    <w:p w14:paraId="675ED6D9" w14:textId="3C653DA4" w:rsidR="00C63730" w:rsidRDefault="00C63730" w:rsidP="00C63730"/>
    <w:p w14:paraId="12FA8B42" w14:textId="30BD0BD0"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76B44C15" w14:textId="77777777" w:rsidTr="00C63730">
        <w:tc>
          <w:tcPr>
            <w:tcW w:w="5102" w:type="dxa"/>
            <w:shd w:val="clear" w:color="auto" w:fill="auto"/>
          </w:tcPr>
          <w:p w14:paraId="6705D1AE" w14:textId="7DD7BFCE" w:rsidR="00C63730" w:rsidRDefault="00C63730" w:rsidP="00C63730">
            <w:r>
              <w:t>Saksgang</w:t>
            </w:r>
          </w:p>
        </w:tc>
        <w:tc>
          <w:tcPr>
            <w:tcW w:w="1701" w:type="dxa"/>
            <w:shd w:val="clear" w:color="auto" w:fill="auto"/>
          </w:tcPr>
          <w:p w14:paraId="6549E3A4" w14:textId="58E63D8B" w:rsidR="00C63730" w:rsidRDefault="00C63730" w:rsidP="00C63730">
            <w:r>
              <w:t>Møtedato</w:t>
            </w:r>
          </w:p>
        </w:tc>
        <w:tc>
          <w:tcPr>
            <w:tcW w:w="1134" w:type="dxa"/>
            <w:shd w:val="clear" w:color="auto" w:fill="auto"/>
          </w:tcPr>
          <w:p w14:paraId="5EAEE5D7" w14:textId="13D3D324" w:rsidR="00C63730" w:rsidRDefault="00C63730" w:rsidP="00C63730">
            <w:r>
              <w:t>Saknr</w:t>
            </w:r>
          </w:p>
        </w:tc>
      </w:tr>
      <w:tr w:rsidR="00C63730" w14:paraId="5F568DC4" w14:textId="77777777" w:rsidTr="00C63730">
        <w:tc>
          <w:tcPr>
            <w:tcW w:w="5102" w:type="dxa"/>
            <w:shd w:val="clear" w:color="auto" w:fill="auto"/>
          </w:tcPr>
          <w:p w14:paraId="3E7B993F" w14:textId="55C1C6C4" w:rsidR="00C63730" w:rsidRDefault="00C63730" w:rsidP="00C63730">
            <w:r>
              <w:t>1 Kontrollutvalget i Andebu</w:t>
            </w:r>
          </w:p>
        </w:tc>
        <w:tc>
          <w:tcPr>
            <w:tcW w:w="1701" w:type="dxa"/>
            <w:shd w:val="clear" w:color="auto" w:fill="auto"/>
          </w:tcPr>
          <w:p w14:paraId="26B2D4DD" w14:textId="05F32B04" w:rsidR="00C63730" w:rsidRDefault="00C63730" w:rsidP="00C63730">
            <w:r>
              <w:t>28.10.2015</w:t>
            </w:r>
          </w:p>
        </w:tc>
        <w:tc>
          <w:tcPr>
            <w:tcW w:w="1134" w:type="dxa"/>
            <w:shd w:val="clear" w:color="auto" w:fill="auto"/>
          </w:tcPr>
          <w:p w14:paraId="359CE6FF" w14:textId="5CC5FBD0" w:rsidR="00C63730" w:rsidRDefault="00C63730" w:rsidP="00C63730">
            <w:r>
              <w:t>26/15</w:t>
            </w:r>
          </w:p>
        </w:tc>
      </w:tr>
    </w:tbl>
    <w:p w14:paraId="5F7B042D" w14:textId="325A3FB8" w:rsidR="00C63730" w:rsidRDefault="00C63730" w:rsidP="00C63730"/>
    <w:p w14:paraId="4B4B3190" w14:textId="1EB9323D" w:rsidR="00C63730" w:rsidRDefault="00C63730" w:rsidP="00C63730"/>
    <w:sdt>
      <w:sdtPr>
        <w:tag w:val="MU_Tittel"/>
        <w:id w:val="1111636346"/>
        <w:placeholder>
          <w:docPart w:val="5D5A800C72E2403CB070E6C9C59AD9B6"/>
        </w:placeholder>
        <w:text w:multiLine="1"/>
      </w:sdtPr>
      <w:sdtContent>
        <w:p w14:paraId="72F534AD" w14:textId="77777777" w:rsidR="00C63730" w:rsidRPr="009B04FC" w:rsidRDefault="00C63730" w:rsidP="00C63730">
          <w:pPr>
            <w:pStyle w:val="MUOverskrift2"/>
          </w:pPr>
          <w:r w:rsidRPr="009B04FC">
            <w:t>Forslag til vedtak/innstilling:</w:t>
          </w:r>
        </w:p>
      </w:sdtContent>
    </w:sdt>
    <w:sdt>
      <w:sdtPr>
        <w:rPr>
          <w:rFonts w:cs="Arial"/>
        </w:rPr>
        <w:alias w:val="Forslag til vedtak/Innstilling"/>
        <w:tag w:val="MU_Innstilling"/>
        <w:id w:val="1507250024"/>
        <w:placeholder>
          <w:docPart w:val="3BB11886750948988FD2C1DC780FB85D"/>
        </w:placeholder>
      </w:sdtPr>
      <w:sdtContent>
        <w:p w14:paraId="43F2BFF7" w14:textId="77777777" w:rsidR="00C63730" w:rsidRDefault="00C63730" w:rsidP="00C63730">
          <w:pPr>
            <w:rPr>
              <w:rFonts w:cs="Arial"/>
            </w:rPr>
          </w:pPr>
          <w:r>
            <w:rPr>
              <w:rFonts w:cs="Arial"/>
            </w:rPr>
            <w:t>Referatsaken tas til orientering.</w:t>
          </w:r>
        </w:p>
      </w:sdtContent>
    </w:sdt>
    <w:p w14:paraId="52BB4EF4" w14:textId="77777777" w:rsidR="00C63730" w:rsidRDefault="00C63730" w:rsidP="00C63730">
      <w:pPr>
        <w:rPr>
          <w:rFonts w:cs="Arial"/>
        </w:rPr>
      </w:pPr>
    </w:p>
    <w:p w14:paraId="76D0D9E1" w14:textId="77777777" w:rsidR="00C63730" w:rsidRDefault="00C63730" w:rsidP="00C63730">
      <w:pPr>
        <w:pStyle w:val="MUOverskrift3"/>
      </w:pPr>
      <w:r w:rsidRPr="001E5D5A">
        <w:t>Vedlegg:</w:t>
      </w:r>
      <w:r>
        <w:t xml:space="preserve"> </w:t>
      </w:r>
    </w:p>
    <w:sdt>
      <w:sdtPr>
        <w:id w:val="794023556"/>
        <w:placeholder>
          <w:docPart w:val="0EE9BEB08AAD4B5F81E214595C490D31"/>
        </w:placeholder>
      </w:sdtPr>
      <w:sdtContent>
        <w:p w14:paraId="45437484" w14:textId="77777777" w:rsidR="00C63730" w:rsidRPr="000E2A5B" w:rsidRDefault="00C63730" w:rsidP="00C63730">
          <w:r>
            <w:t>Protokoll fra styremøte i VIKS 03.09.15</w:t>
          </w:r>
        </w:p>
      </w:sdtContent>
    </w:sdt>
    <w:p w14:paraId="47D9B575" w14:textId="77777777" w:rsidR="00C63730" w:rsidRDefault="00C63730" w:rsidP="00C63730">
      <w:pPr>
        <w:pStyle w:val="MUOverskrift2"/>
      </w:pPr>
    </w:p>
    <w:p w14:paraId="06132A9D" w14:textId="77777777" w:rsidR="00C63730" w:rsidRDefault="00C63730" w:rsidP="00C63730"/>
    <w:p w14:paraId="28568C19" w14:textId="77777777" w:rsidR="00C63730" w:rsidRDefault="00C63730" w:rsidP="00C63730"/>
    <w:p w14:paraId="41C9083B" w14:textId="640E21D2" w:rsidR="00C63730" w:rsidRDefault="00C63730" w:rsidP="00C63730"/>
    <w:p w14:paraId="0D3453C7" w14:textId="35FEB002" w:rsidR="00C63730" w:rsidRDefault="00C63730" w:rsidP="00C63730">
      <w:pPr>
        <w:pStyle w:val="MUHeading2"/>
      </w:pPr>
      <w:r>
        <w:t>Vedlegg til sak</w:t>
      </w:r>
    </w:p>
    <w:p w14:paraId="06B2FBD2" w14:textId="3317A6C1" w:rsidR="00C63730" w:rsidRDefault="00D9100E" w:rsidP="00C63730">
      <w:r>
        <w:object w:dxaOrig="1531" w:dyaOrig="990" w14:anchorId="1B735885">
          <v:shape id="_x0000_i1035" type="#_x0000_t75" style="width:76.5pt;height:49.5pt" o:ole="">
            <v:imagedata r:id="rId31" o:title=""/>
          </v:shape>
          <o:OLEObject Type="Embed" ProgID="AcroExch.Document.11" ShapeID="_x0000_i1035" DrawAspect="Icon" ObjectID="_1506967089" r:id="rId32"/>
        </w:object>
      </w:r>
    </w:p>
    <w:p w14:paraId="2D651C0C" w14:textId="1AF1BB59" w:rsidR="00C63730" w:rsidRDefault="00C63730">
      <w:r>
        <w:br w:type="page"/>
      </w:r>
    </w:p>
    <w:p w14:paraId="2D92D7DE" w14:textId="77777777" w:rsidR="00C63730" w:rsidRDefault="00C63730" w:rsidP="00C63730">
      <w:pPr>
        <w:pStyle w:val="MUCaseTitle2"/>
      </w:pPr>
      <w:bookmarkStart w:id="14" w:name="CaseRef200293"/>
      <w:bookmarkEnd w:id="14"/>
      <w:r>
        <w:lastRenderedPageBreak/>
        <w:t>27/15 Eventuelt</w:t>
      </w:r>
    </w:p>
    <w:p w14:paraId="46AD07A5" w14:textId="75702BB3" w:rsidR="00C63730" w:rsidRDefault="00C63730" w:rsidP="00C63730">
      <w:pPr>
        <w:pStyle w:val="MUCaseTitle2"/>
      </w:pPr>
    </w:p>
    <w:p w14:paraId="6B4959E0" w14:textId="0A9C9CCD" w:rsidR="00C63730" w:rsidRDefault="00C63730" w:rsidP="00C63730">
      <w:r>
        <w:t>Arkivsak-dok.</w:t>
      </w:r>
      <w:r>
        <w:tab/>
        <w:t>15/00085-6</w:t>
      </w:r>
    </w:p>
    <w:p w14:paraId="35382CB4" w14:textId="65D75383" w:rsidR="00C63730" w:rsidRDefault="00C63730" w:rsidP="00C63730">
      <w:r>
        <w:t>Arkivkode.</w:t>
      </w:r>
      <w:r>
        <w:tab/>
      </w:r>
      <w:r>
        <w:tab/>
        <w:t xml:space="preserve"> </w:t>
      </w:r>
    </w:p>
    <w:p w14:paraId="10ABAA60" w14:textId="26B08D3E" w:rsidR="00C63730" w:rsidRDefault="00C63730" w:rsidP="00C63730">
      <w:r>
        <w:t>Saksbehandler</w:t>
      </w:r>
      <w:r>
        <w:tab/>
        <w:t>Gaute Hesjedal</w:t>
      </w:r>
    </w:p>
    <w:p w14:paraId="5E27599D" w14:textId="26A5D0ED" w:rsidR="00C63730" w:rsidRDefault="00C63730" w:rsidP="00C63730"/>
    <w:p w14:paraId="424CD55C" w14:textId="18A20C48" w:rsidR="00C63730" w:rsidRDefault="00C63730" w:rsidP="00C63730"/>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C63730" w14:paraId="66A706ED" w14:textId="77777777" w:rsidTr="00C63730">
        <w:tc>
          <w:tcPr>
            <w:tcW w:w="5102" w:type="dxa"/>
            <w:shd w:val="clear" w:color="auto" w:fill="auto"/>
          </w:tcPr>
          <w:p w14:paraId="51C31205" w14:textId="30C1A843" w:rsidR="00C63730" w:rsidRDefault="00C63730" w:rsidP="00C63730">
            <w:r>
              <w:t>Saksgang</w:t>
            </w:r>
          </w:p>
        </w:tc>
        <w:tc>
          <w:tcPr>
            <w:tcW w:w="1701" w:type="dxa"/>
            <w:shd w:val="clear" w:color="auto" w:fill="auto"/>
          </w:tcPr>
          <w:p w14:paraId="43973351" w14:textId="1060D6FA" w:rsidR="00C63730" w:rsidRDefault="00C63730" w:rsidP="00C63730">
            <w:r>
              <w:t>Møtedato</w:t>
            </w:r>
          </w:p>
        </w:tc>
        <w:tc>
          <w:tcPr>
            <w:tcW w:w="1134" w:type="dxa"/>
            <w:shd w:val="clear" w:color="auto" w:fill="auto"/>
          </w:tcPr>
          <w:p w14:paraId="1A987AAD" w14:textId="6E23F6FB" w:rsidR="00C63730" w:rsidRDefault="00C63730" w:rsidP="00C63730">
            <w:r>
              <w:t>Saknr</w:t>
            </w:r>
          </w:p>
        </w:tc>
      </w:tr>
      <w:tr w:rsidR="00C63730" w14:paraId="4832EBF0" w14:textId="77777777" w:rsidTr="00C63730">
        <w:tc>
          <w:tcPr>
            <w:tcW w:w="5102" w:type="dxa"/>
            <w:shd w:val="clear" w:color="auto" w:fill="auto"/>
          </w:tcPr>
          <w:p w14:paraId="60C34CF0" w14:textId="2E5D8823" w:rsidR="00C63730" w:rsidRDefault="00C63730" w:rsidP="00C63730">
            <w:r>
              <w:t>1 Kontrollutvalget i Andebu</w:t>
            </w:r>
          </w:p>
        </w:tc>
        <w:tc>
          <w:tcPr>
            <w:tcW w:w="1701" w:type="dxa"/>
            <w:shd w:val="clear" w:color="auto" w:fill="auto"/>
          </w:tcPr>
          <w:p w14:paraId="3F6B76EB" w14:textId="553C7251" w:rsidR="00C63730" w:rsidRDefault="00C63730" w:rsidP="00C63730">
            <w:r>
              <w:t>28.10.2015</w:t>
            </w:r>
          </w:p>
        </w:tc>
        <w:tc>
          <w:tcPr>
            <w:tcW w:w="1134" w:type="dxa"/>
            <w:shd w:val="clear" w:color="auto" w:fill="auto"/>
          </w:tcPr>
          <w:p w14:paraId="18BDE626" w14:textId="0AFA71D5" w:rsidR="00C63730" w:rsidRDefault="00C63730" w:rsidP="00C63730">
            <w:r>
              <w:t>27/15</w:t>
            </w:r>
          </w:p>
        </w:tc>
      </w:tr>
    </w:tbl>
    <w:p w14:paraId="1BBDE22D" w14:textId="44EDBB24" w:rsidR="00C63730" w:rsidRDefault="00C63730" w:rsidP="00C63730"/>
    <w:p w14:paraId="6F3127D8" w14:textId="4BD28C85" w:rsidR="00C63730" w:rsidRDefault="00C63730" w:rsidP="00C63730"/>
    <w:sdt>
      <w:sdtPr>
        <w:tag w:val="MU_Tittel"/>
        <w:id w:val="-1509741530"/>
        <w:placeholder>
          <w:docPart w:val="273B86609D2F474EA2C1753C052D4073"/>
        </w:placeholder>
        <w:text w:multiLine="1"/>
      </w:sdtPr>
      <w:sdtContent>
        <w:p w14:paraId="68951BA4" w14:textId="77777777" w:rsidR="00C63730" w:rsidRPr="009B04FC" w:rsidRDefault="00C63730" w:rsidP="00C63730">
          <w:pPr>
            <w:pStyle w:val="MUOverskrift2"/>
          </w:pPr>
          <w:r w:rsidRPr="009B04FC">
            <w:t>Forslag til vedtak:</w:t>
          </w:r>
        </w:p>
      </w:sdtContent>
    </w:sdt>
    <w:sdt>
      <w:sdtPr>
        <w:rPr>
          <w:rFonts w:cs="Arial"/>
        </w:rPr>
        <w:alias w:val="Forslag til vedtak/Innstilling"/>
        <w:tag w:val="MU_Innstilling"/>
        <w:id w:val="-267472032"/>
        <w:placeholder>
          <w:docPart w:val="F6D685DED5ED48B6B55E4E653A483EBC"/>
        </w:placeholder>
      </w:sdtPr>
      <w:sdtContent>
        <w:p w14:paraId="3B524F60" w14:textId="77777777" w:rsidR="00C63730" w:rsidRDefault="00C63730" w:rsidP="00C63730">
          <w:pPr>
            <w:rPr>
              <w:rFonts w:cs="Arial"/>
            </w:rPr>
          </w:pPr>
          <w:r>
            <w:rPr>
              <w:rFonts w:cs="Arial"/>
            </w:rPr>
            <w:t>.</w:t>
          </w:r>
        </w:p>
      </w:sdtContent>
    </w:sdt>
    <w:p w14:paraId="5FBBE5D2" w14:textId="77777777" w:rsidR="00C63730" w:rsidRDefault="00C63730" w:rsidP="00C63730">
      <w:pPr>
        <w:rPr>
          <w:rFonts w:cs="Arial"/>
        </w:rPr>
      </w:pPr>
    </w:p>
    <w:p w14:paraId="67659851" w14:textId="77777777" w:rsidR="00C63730" w:rsidRPr="00C63730" w:rsidRDefault="00C63730" w:rsidP="00C63730"/>
    <w:sectPr w:rsidR="00C63730" w:rsidRPr="00C63730" w:rsidSect="00D76858">
      <w:footerReference w:type="even" r:id="rId33"/>
      <w:footerReference w:type="default" r:id="rId34"/>
      <w:headerReference w:type="first" r:id="rId35"/>
      <w:footerReference w:type="first" r:id="rId36"/>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C47B" w14:textId="77777777" w:rsidR="008D5187" w:rsidRDefault="008D5187">
      <w:r>
        <w:separator/>
      </w:r>
    </w:p>
  </w:endnote>
  <w:endnote w:type="continuationSeparator" w:id="0">
    <w:p w14:paraId="5E08C47C" w14:textId="77777777" w:rsidR="008D5187" w:rsidRDefault="008D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C47D" w14:textId="77777777" w:rsidR="008D5187" w:rsidRDefault="008D5187">
    <w:pPr>
      <w:pStyle w:val="Bunntekst"/>
    </w:pPr>
    <w:r>
      <w:rPr>
        <w:rStyle w:val="Sidetall"/>
      </w:rPr>
      <w:tab/>
    </w: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C47E" w14:textId="77777777" w:rsidR="008D5187" w:rsidRDefault="008D5187">
    <w:pPr>
      <w:pStyle w:val="Bunntekst"/>
      <w:ind w:right="360" w:firstLine="360"/>
      <w:rPr>
        <w:lang w:val="nb-NO"/>
      </w:rPr>
    </w:pPr>
    <w:r>
      <w:rPr>
        <w:lang w:val="nb-NO"/>
      </w:rPr>
      <w:tab/>
    </w:r>
    <w:r>
      <w:rPr>
        <w:rStyle w:val="Sidetall"/>
      </w:rPr>
      <w:fldChar w:fldCharType="begin"/>
    </w:r>
    <w:r>
      <w:rPr>
        <w:rStyle w:val="Sidetall"/>
      </w:rPr>
      <w:instrText xml:space="preserve"> PAGE </w:instrText>
    </w:r>
    <w:r>
      <w:rPr>
        <w:rStyle w:val="Sidetall"/>
      </w:rPr>
      <w:fldChar w:fldCharType="separate"/>
    </w:r>
    <w:r w:rsidR="00954714">
      <w:rPr>
        <w:rStyle w:val="Sidetall"/>
        <w:noProof/>
      </w:rPr>
      <w:t>18</w:t>
    </w:r>
    <w:r>
      <w:rPr>
        <w:rStyle w:val="Sidetall"/>
      </w:rPr>
      <w:fldChar w:fldCharType="end"/>
    </w:r>
    <w:r>
      <w:rPr>
        <w:lang w:val="nb-NO"/>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C484" w14:textId="77777777" w:rsidR="008D5187" w:rsidRDefault="008D5187">
    <w:pPr>
      <w:pStyle w:val="Bunntekst"/>
      <w:jc w:val="center"/>
    </w:pPr>
    <w:r>
      <w:fldChar w:fldCharType="begin"/>
    </w:r>
    <w:r>
      <w:instrText xml:space="preserve"> PAGE   \* MERGEFORMAT </w:instrText>
    </w:r>
    <w:r>
      <w:fldChar w:fldCharType="separate"/>
    </w:r>
    <w:r w:rsidR="00954714">
      <w:rPr>
        <w:noProof/>
      </w:rPr>
      <w:t>1</w:t>
    </w:r>
    <w:r>
      <w:rPr>
        <w:noProof/>
      </w:rPr>
      <w:fldChar w:fldCharType="end"/>
    </w:r>
  </w:p>
  <w:p w14:paraId="5E08C485" w14:textId="77777777" w:rsidR="008D5187" w:rsidRDefault="008D5187">
    <w:pPr>
      <w:pStyle w:val="Bunnteks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8C479" w14:textId="77777777" w:rsidR="008D5187" w:rsidRDefault="008D5187">
      <w:r>
        <w:separator/>
      </w:r>
    </w:p>
  </w:footnote>
  <w:footnote w:type="continuationSeparator" w:id="0">
    <w:p w14:paraId="5E08C47A" w14:textId="77777777" w:rsidR="008D5187" w:rsidRDefault="008D5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2867"/>
      <w:gridCol w:w="3001"/>
      <w:gridCol w:w="3419"/>
    </w:tblGrid>
    <w:tr w:rsidR="008D5187" w14:paraId="5E08C482" w14:textId="77777777" w:rsidTr="00E0748C">
      <w:tc>
        <w:tcPr>
          <w:tcW w:w="2867" w:type="dxa"/>
        </w:tcPr>
        <w:p w14:paraId="5E08C47F" w14:textId="77777777" w:rsidR="008D5187" w:rsidRDefault="008D5187" w:rsidP="00E0748C">
          <w:pPr>
            <w:rPr>
              <w:rFonts w:ascii="Cocon-Light" w:hAnsi="Cocon-Light"/>
              <w:color w:val="969696"/>
              <w:sz w:val="21"/>
              <w:szCs w:val="21"/>
            </w:rPr>
          </w:pPr>
        </w:p>
      </w:tc>
      <w:tc>
        <w:tcPr>
          <w:tcW w:w="3001" w:type="dxa"/>
        </w:tcPr>
        <w:p w14:paraId="5E08C480" w14:textId="77777777" w:rsidR="008D5187" w:rsidRDefault="008D5187" w:rsidP="00E0748C">
          <w:pPr>
            <w:rPr>
              <w:rFonts w:cs="Arial"/>
              <w:b/>
              <w:bCs/>
              <w:sz w:val="28"/>
              <w:szCs w:val="21"/>
            </w:rPr>
          </w:pPr>
        </w:p>
      </w:tc>
      <w:tc>
        <w:tcPr>
          <w:tcW w:w="3419" w:type="dxa"/>
        </w:tcPr>
        <w:p w14:paraId="5E08C481" w14:textId="77777777" w:rsidR="008D5187" w:rsidRDefault="008D5187" w:rsidP="00E0748C">
          <w:pPr>
            <w:spacing w:before="40"/>
          </w:pPr>
        </w:p>
      </w:tc>
    </w:tr>
  </w:tbl>
  <w:p w14:paraId="5E08C483" w14:textId="6A196227" w:rsidR="008D5187" w:rsidRPr="000D1398" w:rsidRDefault="008D5187">
    <w:pPr>
      <w:pStyle w:val="Topptekst"/>
    </w:pPr>
    <w:r w:rsidRPr="000D1398">
      <w:fldChar w:fldCharType="begin"/>
    </w:r>
    <w:r>
      <w:instrText xml:space="preserve"> SET MEETING_RECORD_StartDateTime "28.10.2015 kl. 18:00" \* CharFormat</w:instrText>
    </w:r>
    <w:r w:rsidRPr="000D1398">
      <w:fldChar w:fldCharType="separate"/>
    </w:r>
    <w:bookmarkStart w:id="15" w:name="MEETING_RECORD_StartDateTime"/>
    <w:r>
      <w:rPr>
        <w:noProof/>
      </w:rPr>
      <w:t>28.10.2015 kl. 18:00</w:t>
    </w:r>
    <w:bookmarkEnd w:id="15"/>
    <w:r w:rsidRPr="000D1398">
      <w:fldChar w:fldCharType="end"/>
    </w:r>
    <w:r w:rsidRPr="000D1398">
      <w:fldChar w:fldCharType="begin"/>
    </w:r>
    <w:r>
      <w:instrText xml:space="preserve"> SET MEETING_RECORD_CaseName "15/00046" \* CharFormat</w:instrText>
    </w:r>
    <w:r w:rsidRPr="000D1398">
      <w:fldChar w:fldCharType="separate"/>
    </w:r>
    <w:bookmarkStart w:id="16" w:name="Case_Name"/>
    <w:bookmarkStart w:id="17" w:name="MEETING_RECORD_CaseName"/>
    <w:r>
      <w:rPr>
        <w:noProof/>
      </w:rPr>
      <w:t>15/00046</w:t>
    </w:r>
    <w:bookmarkEnd w:id="17"/>
    <w:bookmarkEnd w:id="16"/>
    <w:r w:rsidRPr="000D1398">
      <w:fldChar w:fldCharType="end"/>
    </w:r>
    <w:r w:rsidRPr="000D1398">
      <w:fldChar w:fldCharType="begin"/>
    </w:r>
    <w:r>
      <w:instrText xml:space="preserve"> SET MEETING_RECORD_Location "Formannskapssalen, Herredshuset" \* CharFormat</w:instrText>
    </w:r>
    <w:r w:rsidRPr="000D1398">
      <w:fldChar w:fldCharType="separate"/>
    </w:r>
    <w:bookmarkStart w:id="18" w:name="MEETING_RECORD_Location"/>
    <w:r>
      <w:rPr>
        <w:noProof/>
      </w:rPr>
      <w:t>Formannskapssalen, Herredshuset</w:t>
    </w:r>
    <w:bookmarkEnd w:id="18"/>
    <w:r w:rsidRPr="000D1398">
      <w:fldChar w:fldCharType="end"/>
    </w:r>
    <w:r w:rsidRPr="000D1398">
      <w:fldChar w:fldCharType="begin"/>
    </w:r>
    <w:r>
      <w:instrText xml:space="preserve"> SET MEETING_RECORD_Secretary "" \* CharFormat</w:instrText>
    </w:r>
    <w:r w:rsidRPr="000D1398">
      <w:fldChar w:fldCharType="separate"/>
    </w:r>
    <w:bookmarkStart w:id="19" w:name="MEETING_RECORD_Secretary"/>
    <w:bookmarkEnd w:id="19"/>
    <w:r>
      <w:rPr>
        <w:noProof/>
      </w:rPr>
      <w:t xml:space="preserve"> </w:t>
    </w:r>
    <w:r w:rsidRPr="000D1398">
      <w:fldChar w:fldCharType="end"/>
    </w:r>
    <w:r w:rsidRPr="000D1398">
      <w:fldChar w:fldCharType="begin"/>
    </w:r>
    <w:r>
      <w:instrText xml:space="preserve"> SET MEETING_RECORD_StartDate "28.10.2015" \* CharFormat</w:instrText>
    </w:r>
    <w:r w:rsidRPr="000D1398">
      <w:fldChar w:fldCharType="separate"/>
    </w:r>
    <w:bookmarkStart w:id="20" w:name="MEETING_RECORD_StartDate"/>
    <w:r>
      <w:rPr>
        <w:noProof/>
      </w:rPr>
      <w:t>28.10.2015</w:t>
    </w:r>
    <w:bookmarkEnd w:id="20"/>
    <w:r w:rsidRPr="000D1398">
      <w:fldChar w:fldCharType="end"/>
    </w:r>
    <w:r w:rsidRPr="000D1398">
      <w:fldChar w:fldCharType="begin"/>
    </w:r>
    <w:r>
      <w:instrText xml:space="preserve"> SET MEETING_RECORD_BoardName "Kontrollutvalget i Andebu" \* CharFormat</w:instrText>
    </w:r>
    <w:r w:rsidRPr="000D1398">
      <w:fldChar w:fldCharType="separate"/>
    </w:r>
    <w:bookmarkStart w:id="21" w:name="MEETING_RECORD_BoardName"/>
    <w:r>
      <w:rPr>
        <w:noProof/>
      </w:rPr>
      <w:t>Kontrollutvalget i Andebu</w:t>
    </w:r>
    <w:bookmarkEnd w:id="21"/>
    <w:r w:rsidRPr="000D139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B34"/>
    <w:multiLevelType w:val="hybridMultilevel"/>
    <w:tmpl w:val="2C1A68D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41B61AC3"/>
    <w:multiLevelType w:val="hybridMultilevel"/>
    <w:tmpl w:val="E230EBA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nsid w:val="45910BBD"/>
    <w:multiLevelType w:val="hybridMultilevel"/>
    <w:tmpl w:val="6CBCD1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58DB217F"/>
    <w:multiLevelType w:val="hybridMultilevel"/>
    <w:tmpl w:val="92146B36"/>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nsid w:val="5E8C6916"/>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5">
    <w:nsid w:val="776E09F1"/>
    <w:multiLevelType w:val="hybridMultilevel"/>
    <w:tmpl w:val="217044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78552E05"/>
    <w:multiLevelType w:val="hybridMultilevel"/>
    <w:tmpl w:val="484ABB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126"/>
    <w:rsid w:val="00031539"/>
    <w:rsid w:val="0003754A"/>
    <w:rsid w:val="00044DCB"/>
    <w:rsid w:val="00080C3B"/>
    <w:rsid w:val="00092624"/>
    <w:rsid w:val="000A78C3"/>
    <w:rsid w:val="000B49DB"/>
    <w:rsid w:val="000B5DB9"/>
    <w:rsid w:val="000D1398"/>
    <w:rsid w:val="000D6E52"/>
    <w:rsid w:val="00124219"/>
    <w:rsid w:val="001336E8"/>
    <w:rsid w:val="00136654"/>
    <w:rsid w:val="00173AFB"/>
    <w:rsid w:val="00176B73"/>
    <w:rsid w:val="00180EB2"/>
    <w:rsid w:val="001E09B4"/>
    <w:rsid w:val="001F3D6C"/>
    <w:rsid w:val="00201C6F"/>
    <w:rsid w:val="0023293B"/>
    <w:rsid w:val="00292100"/>
    <w:rsid w:val="00293ECE"/>
    <w:rsid w:val="002A0D3B"/>
    <w:rsid w:val="002C38EE"/>
    <w:rsid w:val="002C5F1E"/>
    <w:rsid w:val="00306FE8"/>
    <w:rsid w:val="00316E01"/>
    <w:rsid w:val="00375758"/>
    <w:rsid w:val="003A29FA"/>
    <w:rsid w:val="003E75C0"/>
    <w:rsid w:val="00403264"/>
    <w:rsid w:val="00411DC3"/>
    <w:rsid w:val="00463F4E"/>
    <w:rsid w:val="004730F1"/>
    <w:rsid w:val="004C7BAB"/>
    <w:rsid w:val="004E6C76"/>
    <w:rsid w:val="004F39E9"/>
    <w:rsid w:val="00553354"/>
    <w:rsid w:val="00573230"/>
    <w:rsid w:val="005D7929"/>
    <w:rsid w:val="005F4B89"/>
    <w:rsid w:val="00642676"/>
    <w:rsid w:val="00651968"/>
    <w:rsid w:val="0068660B"/>
    <w:rsid w:val="006E61C1"/>
    <w:rsid w:val="006F41E2"/>
    <w:rsid w:val="00706168"/>
    <w:rsid w:val="007534D2"/>
    <w:rsid w:val="007823FB"/>
    <w:rsid w:val="007B30E9"/>
    <w:rsid w:val="007E12D1"/>
    <w:rsid w:val="00805617"/>
    <w:rsid w:val="0082551D"/>
    <w:rsid w:val="00856B02"/>
    <w:rsid w:val="00857AA7"/>
    <w:rsid w:val="008A4AFB"/>
    <w:rsid w:val="008D3946"/>
    <w:rsid w:val="008D5187"/>
    <w:rsid w:val="008D5B45"/>
    <w:rsid w:val="00905A39"/>
    <w:rsid w:val="00910F41"/>
    <w:rsid w:val="0092089E"/>
    <w:rsid w:val="00940F93"/>
    <w:rsid w:val="009471FA"/>
    <w:rsid w:val="00952BDD"/>
    <w:rsid w:val="00954714"/>
    <w:rsid w:val="009A5659"/>
    <w:rsid w:val="009E3842"/>
    <w:rsid w:val="009F1801"/>
    <w:rsid w:val="00A005BB"/>
    <w:rsid w:val="00A25126"/>
    <w:rsid w:val="00A31008"/>
    <w:rsid w:val="00A33A2C"/>
    <w:rsid w:val="00A641F1"/>
    <w:rsid w:val="00A72BFB"/>
    <w:rsid w:val="00AA08E9"/>
    <w:rsid w:val="00AC4B72"/>
    <w:rsid w:val="00B1693A"/>
    <w:rsid w:val="00B228DB"/>
    <w:rsid w:val="00B8569E"/>
    <w:rsid w:val="00B85AB5"/>
    <w:rsid w:val="00C114F4"/>
    <w:rsid w:val="00C2251F"/>
    <w:rsid w:val="00C340D6"/>
    <w:rsid w:val="00C63730"/>
    <w:rsid w:val="00C71636"/>
    <w:rsid w:val="00C72FF6"/>
    <w:rsid w:val="00C92183"/>
    <w:rsid w:val="00CB7C84"/>
    <w:rsid w:val="00CC0CEA"/>
    <w:rsid w:val="00CD4E19"/>
    <w:rsid w:val="00CD6DBD"/>
    <w:rsid w:val="00CE0EC0"/>
    <w:rsid w:val="00D0074E"/>
    <w:rsid w:val="00D07820"/>
    <w:rsid w:val="00D43346"/>
    <w:rsid w:val="00D53750"/>
    <w:rsid w:val="00D76858"/>
    <w:rsid w:val="00D9100E"/>
    <w:rsid w:val="00DC6211"/>
    <w:rsid w:val="00DC71F8"/>
    <w:rsid w:val="00E0431F"/>
    <w:rsid w:val="00E0748C"/>
    <w:rsid w:val="00E23179"/>
    <w:rsid w:val="00E3476D"/>
    <w:rsid w:val="00E36731"/>
    <w:rsid w:val="00E53F18"/>
    <w:rsid w:val="00E64E02"/>
    <w:rsid w:val="00E76340"/>
    <w:rsid w:val="00E92C42"/>
    <w:rsid w:val="00E94092"/>
    <w:rsid w:val="00EB18EE"/>
    <w:rsid w:val="00EC5129"/>
    <w:rsid w:val="00EC6D05"/>
    <w:rsid w:val="00ED41E1"/>
    <w:rsid w:val="00F21EE3"/>
    <w:rsid w:val="00F42D97"/>
    <w:rsid w:val="00F50708"/>
    <w:rsid w:val="00F50FC9"/>
    <w:rsid w:val="00F72BEF"/>
    <w:rsid w:val="00F83F3F"/>
    <w:rsid w:val="00F902AF"/>
    <w:rsid w:val="00FA31CB"/>
    <w:rsid w:val="00FC3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E08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qFormat/>
    <w:rsid w:val="002C38EE"/>
    <w:pPr>
      <w:keepNext/>
      <w:spacing w:before="240" w:after="60"/>
      <w:outlineLvl w:val="0"/>
    </w:pPr>
    <w:rPr>
      <w:b/>
      <w:kern w:val="28"/>
      <w:sz w:val="32"/>
      <w:szCs w:val="20"/>
    </w:rPr>
  </w:style>
  <w:style w:type="paragraph" w:styleId="Overskrift2">
    <w:name w:val="heading 2"/>
    <w:basedOn w:val="Normal"/>
    <w:next w:val="Normal"/>
    <w:qFormat/>
    <w:rsid w:val="002C38EE"/>
    <w:pPr>
      <w:keepNext/>
      <w:tabs>
        <w:tab w:val="left" w:pos="993"/>
        <w:tab w:val="left" w:pos="2835"/>
      </w:tabs>
      <w:outlineLvl w:val="1"/>
    </w:pPr>
    <w:rPr>
      <w:b/>
      <w:szCs w:val="20"/>
      <w:lang w:val="nn-NO"/>
    </w:rPr>
  </w:style>
  <w:style w:type="paragraph" w:styleId="Overskrift3">
    <w:name w:val="heading 3"/>
    <w:basedOn w:val="Normal"/>
    <w:next w:val="Normal"/>
    <w:qFormat/>
    <w:rsid w:val="002C38EE"/>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MUOverskrift2">
    <w:name w:val="MU_Overskrift 2"/>
    <w:basedOn w:val="Normal"/>
    <w:rsid w:val="00C63730"/>
    <w:rPr>
      <w:rFonts w:cs="Arial"/>
      <w:b/>
      <w:sz w:val="28"/>
      <w:u w:val="single"/>
    </w:rPr>
  </w:style>
  <w:style w:type="paragraph" w:customStyle="1" w:styleId="MUOverskrift3">
    <w:name w:val="MU_Overskrift 3"/>
    <w:basedOn w:val="MUOverskrift2"/>
    <w:rsid w:val="00C63730"/>
    <w:rPr>
      <w:sz w:val="24"/>
      <w:u w:val="none"/>
    </w:rPr>
  </w:style>
  <w:style w:type="paragraph" w:styleId="Listeavsnitt">
    <w:name w:val="List Paragraph"/>
    <w:basedOn w:val="Normal"/>
    <w:uiPriority w:val="34"/>
    <w:qFormat/>
    <w:rsid w:val="00C63730"/>
    <w:pPr>
      <w:ind w:left="720"/>
      <w:contextualSpacing/>
    </w:pPr>
  </w:style>
  <w:style w:type="paragraph" w:styleId="NormalWeb">
    <w:name w:val="Normal (Web)"/>
    <w:basedOn w:val="Normal"/>
    <w:uiPriority w:val="99"/>
    <w:unhideWhenUsed/>
    <w:rsid w:val="00C63730"/>
    <w:pPr>
      <w:spacing w:before="100" w:beforeAutospacing="1" w:after="100" w:afterAutospacing="1"/>
    </w:pPr>
    <w:rPr>
      <w:rFonts w:ascii="Times New Roman" w:hAnsi="Times New Roman"/>
      <w:lang w:eastAsia="nb-NO"/>
    </w:rPr>
  </w:style>
  <w:style w:type="character" w:customStyle="1" w:styleId="apple-converted-space">
    <w:name w:val="apple-converted-space"/>
    <w:rsid w:val="00C637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qFormat/>
    <w:rsid w:val="002C38EE"/>
    <w:pPr>
      <w:keepNext/>
      <w:spacing w:before="240" w:after="60"/>
      <w:outlineLvl w:val="0"/>
    </w:pPr>
    <w:rPr>
      <w:b/>
      <w:kern w:val="28"/>
      <w:sz w:val="32"/>
      <w:szCs w:val="20"/>
    </w:rPr>
  </w:style>
  <w:style w:type="paragraph" w:styleId="Overskrift2">
    <w:name w:val="heading 2"/>
    <w:basedOn w:val="Normal"/>
    <w:next w:val="Normal"/>
    <w:qFormat/>
    <w:rsid w:val="002C38EE"/>
    <w:pPr>
      <w:keepNext/>
      <w:tabs>
        <w:tab w:val="left" w:pos="993"/>
        <w:tab w:val="left" w:pos="2835"/>
      </w:tabs>
      <w:outlineLvl w:val="1"/>
    </w:pPr>
    <w:rPr>
      <w:b/>
      <w:szCs w:val="20"/>
      <w:lang w:val="nn-NO"/>
    </w:rPr>
  </w:style>
  <w:style w:type="paragraph" w:styleId="Overskrift3">
    <w:name w:val="heading 3"/>
    <w:basedOn w:val="Normal"/>
    <w:next w:val="Normal"/>
    <w:qFormat/>
    <w:rsid w:val="002C38EE"/>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MUOverskrift2">
    <w:name w:val="MU_Overskrift 2"/>
    <w:basedOn w:val="Normal"/>
    <w:rsid w:val="00C63730"/>
    <w:rPr>
      <w:rFonts w:cs="Arial"/>
      <w:b/>
      <w:sz w:val="28"/>
      <w:u w:val="single"/>
    </w:rPr>
  </w:style>
  <w:style w:type="paragraph" w:customStyle="1" w:styleId="MUOverskrift3">
    <w:name w:val="MU_Overskrift 3"/>
    <w:basedOn w:val="MUOverskrift2"/>
    <w:rsid w:val="00C63730"/>
    <w:rPr>
      <w:sz w:val="24"/>
      <w:u w:val="none"/>
    </w:rPr>
  </w:style>
  <w:style w:type="paragraph" w:styleId="Listeavsnitt">
    <w:name w:val="List Paragraph"/>
    <w:basedOn w:val="Normal"/>
    <w:uiPriority w:val="34"/>
    <w:qFormat/>
    <w:rsid w:val="00C63730"/>
    <w:pPr>
      <w:ind w:left="720"/>
      <w:contextualSpacing/>
    </w:pPr>
  </w:style>
  <w:style w:type="paragraph" w:styleId="NormalWeb">
    <w:name w:val="Normal (Web)"/>
    <w:basedOn w:val="Normal"/>
    <w:uiPriority w:val="99"/>
    <w:unhideWhenUsed/>
    <w:rsid w:val="00C63730"/>
    <w:pPr>
      <w:spacing w:before="100" w:beforeAutospacing="1" w:after="100" w:afterAutospacing="1"/>
    </w:pPr>
    <w:rPr>
      <w:rFonts w:ascii="Times New Roman" w:hAnsi="Times New Roman"/>
      <w:lang w:eastAsia="nb-NO"/>
    </w:rPr>
  </w:style>
  <w:style w:type="character" w:customStyle="1" w:styleId="apple-converted-space">
    <w:name w:val="apple-converted-space"/>
    <w:rsid w:val="00C63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3.docx"/><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Microsoft_PowerPoint_97-2003_Presentation1.ppt"/><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package" Target="embeddings/Microsoft_Excel_Worksheet2.xlsx"/><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Excel_Worksheet1.xlsx"/><Relationship Id="rId27" Type="http://schemas.openxmlformats.org/officeDocument/2006/relationships/image" Target="media/image9.emf"/><Relationship Id="rId30" Type="http://schemas.openxmlformats.org/officeDocument/2006/relationships/oleObject" Target="embeddings/oleObject6.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viks.public360online.com:443/360Templates/MU_Moteinnkalling_NO.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8872CB78E04150B58F08AE9E2EAACF"/>
        <w:category>
          <w:name w:val="Generelt"/>
          <w:gallery w:val="placeholder"/>
        </w:category>
        <w:types>
          <w:type w:val="bbPlcHdr"/>
        </w:types>
        <w:behaviors>
          <w:behavior w:val="content"/>
        </w:behaviors>
        <w:guid w:val="{B8FA4977-F4BF-48D3-BD55-F3C49B128253}"/>
      </w:docPartPr>
      <w:docPartBody>
        <w:p w14:paraId="17A5CA28" w14:textId="77777777" w:rsidR="00486742" w:rsidRDefault="004D4D11" w:rsidP="004D4D11">
          <w:pPr>
            <w:pStyle w:val="6A8872CB78E04150B58F08AE9E2EAACF"/>
          </w:pPr>
          <w:r w:rsidRPr="001E310C">
            <w:rPr>
              <w:rStyle w:val="Plassholdertekst"/>
            </w:rPr>
            <w:t>Klikk her for å skrive inn tekst.</w:t>
          </w:r>
        </w:p>
      </w:docPartBody>
    </w:docPart>
    <w:docPart>
      <w:docPartPr>
        <w:name w:val="118131B5737744FDB5A4A95D4E3418B6"/>
        <w:category>
          <w:name w:val="Generelt"/>
          <w:gallery w:val="placeholder"/>
        </w:category>
        <w:types>
          <w:type w:val="bbPlcHdr"/>
        </w:types>
        <w:behaviors>
          <w:behavior w:val="content"/>
        </w:behaviors>
        <w:guid w:val="{4414CCD3-594D-4C77-B216-8F0E73FA06F6}"/>
      </w:docPartPr>
      <w:docPartBody>
        <w:p w14:paraId="17A5CA29" w14:textId="77777777" w:rsidR="00486742" w:rsidRDefault="004D4D11" w:rsidP="004D4D11">
          <w:pPr>
            <w:pStyle w:val="118131B5737744FDB5A4A95D4E3418B6"/>
          </w:pPr>
          <w:r w:rsidRPr="00E038A3">
            <w:rPr>
              <w:rFonts w:cs="Arial"/>
            </w:rPr>
            <w:t>Skriv inn forslag til vedtak</w:t>
          </w:r>
        </w:p>
      </w:docPartBody>
    </w:docPart>
    <w:docPart>
      <w:docPartPr>
        <w:name w:val="88527677F708489CB831F75C49AB8D91"/>
        <w:category>
          <w:name w:val="Generelt"/>
          <w:gallery w:val="placeholder"/>
        </w:category>
        <w:types>
          <w:type w:val="bbPlcHdr"/>
        </w:types>
        <w:behaviors>
          <w:behavior w:val="content"/>
        </w:behaviors>
        <w:guid w:val="{7DC778F4-1B46-4772-8905-D8AF9D49E646}"/>
      </w:docPartPr>
      <w:docPartBody>
        <w:p w14:paraId="17A5CA2A" w14:textId="77777777" w:rsidR="00486742" w:rsidRDefault="004D4D11" w:rsidP="004D4D11">
          <w:pPr>
            <w:pStyle w:val="88527677F708489CB831F75C49AB8D91"/>
          </w:pPr>
          <w:r w:rsidRPr="000E2A5B">
            <w:t>Skriv inn vedlegg her</w:t>
          </w:r>
        </w:p>
      </w:docPartBody>
    </w:docPart>
    <w:docPart>
      <w:docPartPr>
        <w:name w:val="36A42FCD41004976A7CFAB0E7FD1AEA9"/>
        <w:category>
          <w:name w:val="Generelt"/>
          <w:gallery w:val="placeholder"/>
        </w:category>
        <w:types>
          <w:type w:val="bbPlcHdr"/>
        </w:types>
        <w:behaviors>
          <w:behavior w:val="content"/>
        </w:behaviors>
        <w:guid w:val="{3E28F5B0-3D73-4190-A0F4-4B15DB2887BC}"/>
      </w:docPartPr>
      <w:docPartBody>
        <w:p w14:paraId="17A5CA2B" w14:textId="77777777" w:rsidR="00486742" w:rsidRDefault="004D4D11" w:rsidP="004D4D11">
          <w:pPr>
            <w:pStyle w:val="36A42FCD41004976A7CFAB0E7FD1AEA9"/>
          </w:pPr>
          <w:r w:rsidRPr="001E310C">
            <w:rPr>
              <w:rStyle w:val="Plassholdertekst"/>
            </w:rPr>
            <w:t>Klikk her for å skrive inn tekst.</w:t>
          </w:r>
        </w:p>
      </w:docPartBody>
    </w:docPart>
    <w:docPart>
      <w:docPartPr>
        <w:name w:val="505EBEA88C14462EABA7AE0399C91FC5"/>
        <w:category>
          <w:name w:val="Generelt"/>
          <w:gallery w:val="placeholder"/>
        </w:category>
        <w:types>
          <w:type w:val="bbPlcHdr"/>
        </w:types>
        <w:behaviors>
          <w:behavior w:val="content"/>
        </w:behaviors>
        <w:guid w:val="{3B7718F8-8098-461F-98F4-6F87F9F0E714}"/>
      </w:docPartPr>
      <w:docPartBody>
        <w:p w14:paraId="17A5CA2C" w14:textId="77777777" w:rsidR="00486742" w:rsidRDefault="004D4D11" w:rsidP="004D4D11">
          <w:pPr>
            <w:pStyle w:val="505EBEA88C14462EABA7AE0399C91FC5"/>
          </w:pPr>
          <w:r w:rsidRPr="00E038A3">
            <w:rPr>
              <w:rFonts w:cs="Arial"/>
            </w:rPr>
            <w:t>Skriv inn forslag til vedtak</w:t>
          </w:r>
        </w:p>
      </w:docPartBody>
    </w:docPart>
    <w:docPart>
      <w:docPartPr>
        <w:name w:val="348004657D034E1D9F1ADC1B57BA576A"/>
        <w:category>
          <w:name w:val="Generelt"/>
          <w:gallery w:val="placeholder"/>
        </w:category>
        <w:types>
          <w:type w:val="bbPlcHdr"/>
        </w:types>
        <w:behaviors>
          <w:behavior w:val="content"/>
        </w:behaviors>
        <w:guid w:val="{8700DA05-4D2A-4CE1-8280-75AF776CC55F}"/>
      </w:docPartPr>
      <w:docPartBody>
        <w:p w14:paraId="17A5CA2D" w14:textId="77777777" w:rsidR="00486742" w:rsidRDefault="004D4D11" w:rsidP="004D4D11">
          <w:pPr>
            <w:pStyle w:val="348004657D034E1D9F1ADC1B57BA576A"/>
          </w:pPr>
          <w:r w:rsidRPr="000E2A5B">
            <w:t>Skriv inn vedlegg her</w:t>
          </w:r>
        </w:p>
      </w:docPartBody>
    </w:docPart>
    <w:docPart>
      <w:docPartPr>
        <w:name w:val="B37176C77C7242AC81E9D1612036F76E"/>
        <w:category>
          <w:name w:val="Generelt"/>
          <w:gallery w:val="placeholder"/>
        </w:category>
        <w:types>
          <w:type w:val="bbPlcHdr"/>
        </w:types>
        <w:behaviors>
          <w:behavior w:val="content"/>
        </w:behaviors>
        <w:guid w:val="{4BF8A446-6624-4EE2-AC77-F8F1D77D2684}"/>
      </w:docPartPr>
      <w:docPartBody>
        <w:p w14:paraId="17A5CA2E" w14:textId="77777777" w:rsidR="00486742" w:rsidRDefault="004D4D11" w:rsidP="004D4D11">
          <w:pPr>
            <w:pStyle w:val="B37176C77C7242AC81E9D1612036F76E"/>
          </w:pPr>
          <w:r w:rsidRPr="001E310C">
            <w:rPr>
              <w:rStyle w:val="Plassholdertekst"/>
            </w:rPr>
            <w:t>Klikk her for å skrive inn tekst.</w:t>
          </w:r>
        </w:p>
      </w:docPartBody>
    </w:docPart>
    <w:docPart>
      <w:docPartPr>
        <w:name w:val="29B99016B8274541B5DC4E57814B46BF"/>
        <w:category>
          <w:name w:val="Generelt"/>
          <w:gallery w:val="placeholder"/>
        </w:category>
        <w:types>
          <w:type w:val="bbPlcHdr"/>
        </w:types>
        <w:behaviors>
          <w:behavior w:val="content"/>
        </w:behaviors>
        <w:guid w:val="{A115CCF4-BD36-4577-A3FF-EA58062B8214}"/>
      </w:docPartPr>
      <w:docPartBody>
        <w:p w14:paraId="17A5CA2F" w14:textId="77777777" w:rsidR="00486742" w:rsidRDefault="004D4D11" w:rsidP="004D4D11">
          <w:pPr>
            <w:pStyle w:val="29B99016B8274541B5DC4E57814B46BF"/>
          </w:pPr>
          <w:r w:rsidRPr="00E038A3">
            <w:rPr>
              <w:rFonts w:cs="Arial"/>
            </w:rPr>
            <w:t>Skriv inn forslag til vedtak</w:t>
          </w:r>
        </w:p>
      </w:docPartBody>
    </w:docPart>
    <w:docPart>
      <w:docPartPr>
        <w:name w:val="C6420D3CD7FF4E9894B05B1495901717"/>
        <w:category>
          <w:name w:val="Generelt"/>
          <w:gallery w:val="placeholder"/>
        </w:category>
        <w:types>
          <w:type w:val="bbPlcHdr"/>
        </w:types>
        <w:behaviors>
          <w:behavior w:val="content"/>
        </w:behaviors>
        <w:guid w:val="{62DBC5F6-E52B-439F-83E8-E5ED3DDD1FE9}"/>
      </w:docPartPr>
      <w:docPartBody>
        <w:p w14:paraId="17A5CA30" w14:textId="77777777" w:rsidR="00486742" w:rsidRDefault="004D4D11" w:rsidP="004D4D11">
          <w:pPr>
            <w:pStyle w:val="C6420D3CD7FF4E9894B05B1495901717"/>
          </w:pPr>
          <w:r w:rsidRPr="000E2A5B">
            <w:t>Skriv inn vedlegg her</w:t>
          </w:r>
        </w:p>
      </w:docPartBody>
    </w:docPart>
    <w:docPart>
      <w:docPartPr>
        <w:name w:val="8CF1FD55663B4133A5FA6D67419B8CB8"/>
        <w:category>
          <w:name w:val="Generelt"/>
          <w:gallery w:val="placeholder"/>
        </w:category>
        <w:types>
          <w:type w:val="bbPlcHdr"/>
        </w:types>
        <w:behaviors>
          <w:behavior w:val="content"/>
        </w:behaviors>
        <w:guid w:val="{E46A8DF0-CA77-4104-B47D-8F4F721E4518}"/>
      </w:docPartPr>
      <w:docPartBody>
        <w:p w14:paraId="17A5CA31" w14:textId="77777777" w:rsidR="00486742" w:rsidRDefault="004D4D11" w:rsidP="004D4D11">
          <w:pPr>
            <w:pStyle w:val="8CF1FD55663B4133A5FA6D67419B8CB8"/>
          </w:pPr>
          <w:r w:rsidRPr="001E310C">
            <w:rPr>
              <w:rStyle w:val="Plassholdertekst"/>
            </w:rPr>
            <w:t>Klikk her for å skrive inn tekst.</w:t>
          </w:r>
        </w:p>
      </w:docPartBody>
    </w:docPart>
    <w:docPart>
      <w:docPartPr>
        <w:name w:val="DFE36AFC397C4AFE89C34BBDFBF6A99A"/>
        <w:category>
          <w:name w:val="Generelt"/>
          <w:gallery w:val="placeholder"/>
        </w:category>
        <w:types>
          <w:type w:val="bbPlcHdr"/>
        </w:types>
        <w:behaviors>
          <w:behavior w:val="content"/>
        </w:behaviors>
        <w:guid w:val="{640741C7-BBFE-46A7-BD16-8B9724DCD430}"/>
      </w:docPartPr>
      <w:docPartBody>
        <w:p w14:paraId="17A5CA32" w14:textId="77777777" w:rsidR="00486742" w:rsidRDefault="004D4D11" w:rsidP="004D4D11">
          <w:pPr>
            <w:pStyle w:val="DFE36AFC397C4AFE89C34BBDFBF6A99A"/>
          </w:pPr>
          <w:r w:rsidRPr="00E038A3">
            <w:rPr>
              <w:rFonts w:cs="Arial"/>
            </w:rPr>
            <w:t>Skriv inn forslag til vedtak</w:t>
          </w:r>
        </w:p>
      </w:docPartBody>
    </w:docPart>
    <w:docPart>
      <w:docPartPr>
        <w:name w:val="43214AD94CF94B23B1EA152ABF41DBBA"/>
        <w:category>
          <w:name w:val="Generelt"/>
          <w:gallery w:val="placeholder"/>
        </w:category>
        <w:types>
          <w:type w:val="bbPlcHdr"/>
        </w:types>
        <w:behaviors>
          <w:behavior w:val="content"/>
        </w:behaviors>
        <w:guid w:val="{F4904938-D45C-4BAE-9E05-F6918DCE8EF9}"/>
      </w:docPartPr>
      <w:docPartBody>
        <w:p w14:paraId="17A5CA33" w14:textId="77777777" w:rsidR="00486742" w:rsidRDefault="004D4D11" w:rsidP="004D4D11">
          <w:pPr>
            <w:pStyle w:val="43214AD94CF94B23B1EA152ABF41DBBA"/>
          </w:pPr>
          <w:r w:rsidRPr="000E2A5B">
            <w:t>Skriv inn vedlegg her</w:t>
          </w:r>
        </w:p>
      </w:docPartBody>
    </w:docPart>
    <w:docPart>
      <w:docPartPr>
        <w:name w:val="DC339C1CFE94462F8502DE0057603FAB"/>
        <w:category>
          <w:name w:val="Generelt"/>
          <w:gallery w:val="placeholder"/>
        </w:category>
        <w:types>
          <w:type w:val="bbPlcHdr"/>
        </w:types>
        <w:behaviors>
          <w:behavior w:val="content"/>
        </w:behaviors>
        <w:guid w:val="{60A9B996-BBBC-4DFE-8B82-8D81F980A829}"/>
      </w:docPartPr>
      <w:docPartBody>
        <w:p w14:paraId="17A5CA34" w14:textId="77777777" w:rsidR="00486742" w:rsidRDefault="004D4D11" w:rsidP="004D4D11">
          <w:pPr>
            <w:pStyle w:val="DC339C1CFE94462F8502DE0057603FAB"/>
          </w:pPr>
          <w:r w:rsidRPr="001E310C">
            <w:rPr>
              <w:rStyle w:val="Plassholdertekst"/>
            </w:rPr>
            <w:t>Klikk her for å skrive inn tekst.</w:t>
          </w:r>
        </w:p>
      </w:docPartBody>
    </w:docPart>
    <w:docPart>
      <w:docPartPr>
        <w:name w:val="7F9209D18822479FB1F35F5DB35E9CA9"/>
        <w:category>
          <w:name w:val="Generelt"/>
          <w:gallery w:val="placeholder"/>
        </w:category>
        <w:types>
          <w:type w:val="bbPlcHdr"/>
        </w:types>
        <w:behaviors>
          <w:behavior w:val="content"/>
        </w:behaviors>
        <w:guid w:val="{DC0809EA-7D31-47A1-8899-990B4E8E3B6E}"/>
      </w:docPartPr>
      <w:docPartBody>
        <w:p w14:paraId="17A5CA35" w14:textId="77777777" w:rsidR="00486742" w:rsidRDefault="004D4D11" w:rsidP="004D4D11">
          <w:pPr>
            <w:pStyle w:val="7F9209D18822479FB1F35F5DB35E9CA9"/>
          </w:pPr>
          <w:r w:rsidRPr="00E038A3">
            <w:rPr>
              <w:rFonts w:cs="Arial"/>
            </w:rPr>
            <w:t>Skriv inn forslag til vedtak</w:t>
          </w:r>
        </w:p>
      </w:docPartBody>
    </w:docPart>
    <w:docPart>
      <w:docPartPr>
        <w:name w:val="2B99931D29504E96A7C545D518E6823A"/>
        <w:category>
          <w:name w:val="Generelt"/>
          <w:gallery w:val="placeholder"/>
        </w:category>
        <w:types>
          <w:type w:val="bbPlcHdr"/>
        </w:types>
        <w:behaviors>
          <w:behavior w:val="content"/>
        </w:behaviors>
        <w:guid w:val="{2D0129F4-0919-4230-A4B3-26338FA92D13}"/>
      </w:docPartPr>
      <w:docPartBody>
        <w:p w14:paraId="17A5CA36" w14:textId="77777777" w:rsidR="00486742" w:rsidRDefault="004D4D11" w:rsidP="004D4D11">
          <w:pPr>
            <w:pStyle w:val="2B99931D29504E96A7C545D518E6823A"/>
          </w:pPr>
          <w:r w:rsidRPr="000E2A5B">
            <w:t>Skriv inn vedlegg her</w:t>
          </w:r>
        </w:p>
      </w:docPartBody>
    </w:docPart>
    <w:docPart>
      <w:docPartPr>
        <w:name w:val="AE9FDF9B52E949C7B94C74EF2DA8F19E"/>
        <w:category>
          <w:name w:val="Generelt"/>
          <w:gallery w:val="placeholder"/>
        </w:category>
        <w:types>
          <w:type w:val="bbPlcHdr"/>
        </w:types>
        <w:behaviors>
          <w:behavior w:val="content"/>
        </w:behaviors>
        <w:guid w:val="{27FF1CCC-F496-42F6-BA63-BA35A33E361F}"/>
      </w:docPartPr>
      <w:docPartBody>
        <w:p w14:paraId="17A5CA37" w14:textId="77777777" w:rsidR="00486742" w:rsidRDefault="004D4D11" w:rsidP="004D4D11">
          <w:pPr>
            <w:pStyle w:val="AE9FDF9B52E949C7B94C74EF2DA8F19E"/>
          </w:pPr>
          <w:r w:rsidRPr="001E310C">
            <w:rPr>
              <w:rStyle w:val="Plassholdertekst"/>
            </w:rPr>
            <w:t>Klikk her for å skrive inn tekst.</w:t>
          </w:r>
        </w:p>
      </w:docPartBody>
    </w:docPart>
    <w:docPart>
      <w:docPartPr>
        <w:name w:val="9B1EC2728E1048FE9BFF66E386BAD13D"/>
        <w:category>
          <w:name w:val="Generelt"/>
          <w:gallery w:val="placeholder"/>
        </w:category>
        <w:types>
          <w:type w:val="bbPlcHdr"/>
        </w:types>
        <w:behaviors>
          <w:behavior w:val="content"/>
        </w:behaviors>
        <w:guid w:val="{215D11C9-3753-445D-A594-097316FF31B3}"/>
      </w:docPartPr>
      <w:docPartBody>
        <w:p w14:paraId="17A5CA38" w14:textId="77777777" w:rsidR="00486742" w:rsidRDefault="004D4D11" w:rsidP="004D4D11">
          <w:pPr>
            <w:pStyle w:val="9B1EC2728E1048FE9BFF66E386BAD13D"/>
          </w:pPr>
          <w:r w:rsidRPr="00E038A3">
            <w:rPr>
              <w:rFonts w:cs="Arial"/>
            </w:rPr>
            <w:t>Skriv inn forslag til vedtak</w:t>
          </w:r>
        </w:p>
      </w:docPartBody>
    </w:docPart>
    <w:docPart>
      <w:docPartPr>
        <w:name w:val="6945763D06544D9AB21EB0ADE7CCFB72"/>
        <w:category>
          <w:name w:val="Generelt"/>
          <w:gallery w:val="placeholder"/>
        </w:category>
        <w:types>
          <w:type w:val="bbPlcHdr"/>
        </w:types>
        <w:behaviors>
          <w:behavior w:val="content"/>
        </w:behaviors>
        <w:guid w:val="{CC737591-6FEF-4F36-BD5F-83D961F83079}"/>
      </w:docPartPr>
      <w:docPartBody>
        <w:p w14:paraId="17A5CA39" w14:textId="77777777" w:rsidR="00486742" w:rsidRDefault="004D4D11" w:rsidP="004D4D11">
          <w:pPr>
            <w:pStyle w:val="6945763D06544D9AB21EB0ADE7CCFB72"/>
          </w:pPr>
          <w:r w:rsidRPr="000E2A5B">
            <w:t>Skriv inn vedlegg her</w:t>
          </w:r>
        </w:p>
      </w:docPartBody>
    </w:docPart>
    <w:docPart>
      <w:docPartPr>
        <w:name w:val="00C95DE29B0E4ACCB627B4B9F317FE3A"/>
        <w:category>
          <w:name w:val="Generelt"/>
          <w:gallery w:val="placeholder"/>
        </w:category>
        <w:types>
          <w:type w:val="bbPlcHdr"/>
        </w:types>
        <w:behaviors>
          <w:behavior w:val="content"/>
        </w:behaviors>
        <w:guid w:val="{959BAE6D-8FB9-4451-B183-43C07027E229}"/>
      </w:docPartPr>
      <w:docPartBody>
        <w:p w14:paraId="17A5CA3A" w14:textId="77777777" w:rsidR="00486742" w:rsidRDefault="004D4D11" w:rsidP="004D4D11">
          <w:pPr>
            <w:pStyle w:val="00C95DE29B0E4ACCB627B4B9F317FE3A"/>
          </w:pPr>
          <w:r w:rsidRPr="001E310C">
            <w:rPr>
              <w:rStyle w:val="Plassholdertekst"/>
            </w:rPr>
            <w:t>Klikk her for å skrive inn tekst.</w:t>
          </w:r>
        </w:p>
      </w:docPartBody>
    </w:docPart>
    <w:docPart>
      <w:docPartPr>
        <w:name w:val="4E2F9C50A3904011BAEA0538E7D6C2F7"/>
        <w:category>
          <w:name w:val="Generelt"/>
          <w:gallery w:val="placeholder"/>
        </w:category>
        <w:types>
          <w:type w:val="bbPlcHdr"/>
        </w:types>
        <w:behaviors>
          <w:behavior w:val="content"/>
        </w:behaviors>
        <w:guid w:val="{CCBFDBFB-549D-4E03-AA3D-1042836A7A10}"/>
      </w:docPartPr>
      <w:docPartBody>
        <w:p w14:paraId="17A5CA3B" w14:textId="77777777" w:rsidR="00486742" w:rsidRDefault="004D4D11" w:rsidP="004D4D11">
          <w:pPr>
            <w:pStyle w:val="4E2F9C50A3904011BAEA0538E7D6C2F7"/>
          </w:pPr>
          <w:r w:rsidRPr="00E038A3">
            <w:rPr>
              <w:rFonts w:cs="Arial"/>
            </w:rPr>
            <w:t>Skriv inn forslag til vedtak</w:t>
          </w:r>
        </w:p>
      </w:docPartBody>
    </w:docPart>
    <w:docPart>
      <w:docPartPr>
        <w:name w:val="0607E62E30EC475CA428D87FE0D470A6"/>
        <w:category>
          <w:name w:val="Generelt"/>
          <w:gallery w:val="placeholder"/>
        </w:category>
        <w:types>
          <w:type w:val="bbPlcHdr"/>
        </w:types>
        <w:behaviors>
          <w:behavior w:val="content"/>
        </w:behaviors>
        <w:guid w:val="{82790358-4349-4D8A-8558-584CEDD7052B}"/>
      </w:docPartPr>
      <w:docPartBody>
        <w:p w14:paraId="17A5CA3C" w14:textId="77777777" w:rsidR="00486742" w:rsidRDefault="004D4D11" w:rsidP="004D4D11">
          <w:pPr>
            <w:pStyle w:val="0607E62E30EC475CA428D87FE0D470A6"/>
          </w:pPr>
          <w:r w:rsidRPr="000E2A5B">
            <w:t>Skriv inn vedlegg her</w:t>
          </w:r>
        </w:p>
      </w:docPartBody>
    </w:docPart>
    <w:docPart>
      <w:docPartPr>
        <w:name w:val="284FD34A234349D69FC16DFADA133D32"/>
        <w:category>
          <w:name w:val="Generelt"/>
          <w:gallery w:val="placeholder"/>
        </w:category>
        <w:types>
          <w:type w:val="bbPlcHdr"/>
        </w:types>
        <w:behaviors>
          <w:behavior w:val="content"/>
        </w:behaviors>
        <w:guid w:val="{88EA30D2-4D28-4920-9ED9-D5128D8141FB}"/>
      </w:docPartPr>
      <w:docPartBody>
        <w:p w14:paraId="17A5CA3D" w14:textId="77777777" w:rsidR="00486742" w:rsidRDefault="004D4D11" w:rsidP="004D4D11">
          <w:pPr>
            <w:pStyle w:val="284FD34A234349D69FC16DFADA133D32"/>
          </w:pPr>
          <w:r w:rsidRPr="001E310C">
            <w:rPr>
              <w:rStyle w:val="Plassholdertekst"/>
            </w:rPr>
            <w:t>Klikk her for å skrive inn tekst.</w:t>
          </w:r>
        </w:p>
      </w:docPartBody>
    </w:docPart>
    <w:docPart>
      <w:docPartPr>
        <w:name w:val="DFFBDDF81EC24DF3BCA1EEF7DFF6D22A"/>
        <w:category>
          <w:name w:val="Generelt"/>
          <w:gallery w:val="placeholder"/>
        </w:category>
        <w:types>
          <w:type w:val="bbPlcHdr"/>
        </w:types>
        <w:behaviors>
          <w:behavior w:val="content"/>
        </w:behaviors>
        <w:guid w:val="{91A4F2F3-C5C3-4B95-BE18-8B7D84096BA7}"/>
      </w:docPartPr>
      <w:docPartBody>
        <w:p w14:paraId="17A5CA3E" w14:textId="77777777" w:rsidR="00486742" w:rsidRDefault="004D4D11" w:rsidP="004D4D11">
          <w:pPr>
            <w:pStyle w:val="DFFBDDF81EC24DF3BCA1EEF7DFF6D22A"/>
          </w:pPr>
          <w:r w:rsidRPr="00E038A3">
            <w:rPr>
              <w:rFonts w:cs="Arial"/>
            </w:rPr>
            <w:t>Skriv inn forslag til vedtak</w:t>
          </w:r>
        </w:p>
      </w:docPartBody>
    </w:docPart>
    <w:docPart>
      <w:docPartPr>
        <w:name w:val="9CFB5BC58A3545838FA400B0D2F749A6"/>
        <w:category>
          <w:name w:val="Generelt"/>
          <w:gallery w:val="placeholder"/>
        </w:category>
        <w:types>
          <w:type w:val="bbPlcHdr"/>
        </w:types>
        <w:behaviors>
          <w:behavior w:val="content"/>
        </w:behaviors>
        <w:guid w:val="{55BB583A-59A8-41BB-B932-068DF4C64BC7}"/>
      </w:docPartPr>
      <w:docPartBody>
        <w:p w14:paraId="17A5CA3F" w14:textId="77777777" w:rsidR="00486742" w:rsidRDefault="004D4D11" w:rsidP="004D4D11">
          <w:pPr>
            <w:pStyle w:val="9CFB5BC58A3545838FA400B0D2F749A6"/>
          </w:pPr>
          <w:r w:rsidRPr="000E2A5B">
            <w:t>Skriv inn vedlegg her</w:t>
          </w:r>
        </w:p>
      </w:docPartBody>
    </w:docPart>
    <w:docPart>
      <w:docPartPr>
        <w:name w:val="5D5A800C72E2403CB070E6C9C59AD9B6"/>
        <w:category>
          <w:name w:val="Generelt"/>
          <w:gallery w:val="placeholder"/>
        </w:category>
        <w:types>
          <w:type w:val="bbPlcHdr"/>
        </w:types>
        <w:behaviors>
          <w:behavior w:val="content"/>
        </w:behaviors>
        <w:guid w:val="{E5FB3899-1C84-4CCF-A07B-7715B7D903EC}"/>
      </w:docPartPr>
      <w:docPartBody>
        <w:p w14:paraId="17A5CA40" w14:textId="77777777" w:rsidR="00486742" w:rsidRDefault="004D4D11" w:rsidP="004D4D11">
          <w:pPr>
            <w:pStyle w:val="5D5A800C72E2403CB070E6C9C59AD9B6"/>
          </w:pPr>
          <w:r w:rsidRPr="001E310C">
            <w:rPr>
              <w:rStyle w:val="Plassholdertekst"/>
            </w:rPr>
            <w:t>Klikk her for å skrive inn tekst.</w:t>
          </w:r>
        </w:p>
      </w:docPartBody>
    </w:docPart>
    <w:docPart>
      <w:docPartPr>
        <w:name w:val="3BB11886750948988FD2C1DC780FB85D"/>
        <w:category>
          <w:name w:val="Generelt"/>
          <w:gallery w:val="placeholder"/>
        </w:category>
        <w:types>
          <w:type w:val="bbPlcHdr"/>
        </w:types>
        <w:behaviors>
          <w:behavior w:val="content"/>
        </w:behaviors>
        <w:guid w:val="{971F6554-C4E3-4B5A-B175-10814E92151A}"/>
      </w:docPartPr>
      <w:docPartBody>
        <w:p w14:paraId="17A5CA41" w14:textId="77777777" w:rsidR="00486742" w:rsidRDefault="004D4D11" w:rsidP="004D4D11">
          <w:pPr>
            <w:pStyle w:val="3BB11886750948988FD2C1DC780FB85D"/>
          </w:pPr>
          <w:r w:rsidRPr="00E038A3">
            <w:rPr>
              <w:rFonts w:cs="Arial"/>
            </w:rPr>
            <w:t>Skriv inn forslag til vedtak</w:t>
          </w:r>
        </w:p>
      </w:docPartBody>
    </w:docPart>
    <w:docPart>
      <w:docPartPr>
        <w:name w:val="0EE9BEB08AAD4B5F81E214595C490D31"/>
        <w:category>
          <w:name w:val="Generelt"/>
          <w:gallery w:val="placeholder"/>
        </w:category>
        <w:types>
          <w:type w:val="bbPlcHdr"/>
        </w:types>
        <w:behaviors>
          <w:behavior w:val="content"/>
        </w:behaviors>
        <w:guid w:val="{15A44715-6B36-4AD7-B90F-48E47F3B835F}"/>
      </w:docPartPr>
      <w:docPartBody>
        <w:p w14:paraId="17A5CA42" w14:textId="77777777" w:rsidR="00486742" w:rsidRDefault="004D4D11" w:rsidP="004D4D11">
          <w:pPr>
            <w:pStyle w:val="0EE9BEB08AAD4B5F81E214595C490D31"/>
          </w:pPr>
          <w:r w:rsidRPr="000E2A5B">
            <w:t>Skriv inn vedlegg her</w:t>
          </w:r>
        </w:p>
      </w:docPartBody>
    </w:docPart>
    <w:docPart>
      <w:docPartPr>
        <w:name w:val="273B86609D2F474EA2C1753C052D4073"/>
        <w:category>
          <w:name w:val="Generelt"/>
          <w:gallery w:val="placeholder"/>
        </w:category>
        <w:types>
          <w:type w:val="bbPlcHdr"/>
        </w:types>
        <w:behaviors>
          <w:behavior w:val="content"/>
        </w:behaviors>
        <w:guid w:val="{FD72B523-E4AF-41BF-BD23-9BB3F5E9D880}"/>
      </w:docPartPr>
      <w:docPartBody>
        <w:p w14:paraId="17A5CA43" w14:textId="77777777" w:rsidR="00486742" w:rsidRDefault="004D4D11" w:rsidP="004D4D11">
          <w:pPr>
            <w:pStyle w:val="273B86609D2F474EA2C1753C052D4073"/>
          </w:pPr>
          <w:r w:rsidRPr="001E310C">
            <w:rPr>
              <w:rStyle w:val="Plassholdertekst"/>
            </w:rPr>
            <w:t>Klikk her for å skrive inn tekst.</w:t>
          </w:r>
        </w:p>
      </w:docPartBody>
    </w:docPart>
    <w:docPart>
      <w:docPartPr>
        <w:name w:val="F6D685DED5ED48B6B55E4E653A483EBC"/>
        <w:category>
          <w:name w:val="Generelt"/>
          <w:gallery w:val="placeholder"/>
        </w:category>
        <w:types>
          <w:type w:val="bbPlcHdr"/>
        </w:types>
        <w:behaviors>
          <w:behavior w:val="content"/>
        </w:behaviors>
        <w:guid w:val="{3238EB0B-BEA6-4F7C-AC8F-23F6D0D62160}"/>
      </w:docPartPr>
      <w:docPartBody>
        <w:p w14:paraId="17A5CA44" w14:textId="77777777" w:rsidR="00486742" w:rsidRDefault="004D4D11" w:rsidP="004D4D11">
          <w:pPr>
            <w:pStyle w:val="F6D685DED5ED48B6B55E4E653A483EBC"/>
          </w:pPr>
          <w:r w:rsidRPr="00E038A3">
            <w:rPr>
              <w:rFonts w:cs="Arial"/>
            </w:rPr>
            <w:t>Skriv inn forslag til vedtak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D11"/>
    <w:rsid w:val="001159EC"/>
    <w:rsid w:val="00486742"/>
    <w:rsid w:val="004D4D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17A5CA2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D4D11"/>
    <w:rPr>
      <w:color w:val="808080"/>
    </w:rPr>
  </w:style>
  <w:style w:type="paragraph" w:customStyle="1" w:styleId="6A8872CB78E04150B58F08AE9E2EAACF">
    <w:name w:val="6A8872CB78E04150B58F08AE9E2EAACF"/>
    <w:rsid w:val="004D4D11"/>
  </w:style>
  <w:style w:type="paragraph" w:customStyle="1" w:styleId="118131B5737744FDB5A4A95D4E3418B6">
    <w:name w:val="118131B5737744FDB5A4A95D4E3418B6"/>
    <w:rsid w:val="004D4D11"/>
  </w:style>
  <w:style w:type="paragraph" w:customStyle="1" w:styleId="88527677F708489CB831F75C49AB8D91">
    <w:name w:val="88527677F708489CB831F75C49AB8D91"/>
    <w:rsid w:val="004D4D11"/>
  </w:style>
  <w:style w:type="paragraph" w:customStyle="1" w:styleId="36A42FCD41004976A7CFAB0E7FD1AEA9">
    <w:name w:val="36A42FCD41004976A7CFAB0E7FD1AEA9"/>
    <w:rsid w:val="004D4D11"/>
  </w:style>
  <w:style w:type="paragraph" w:customStyle="1" w:styleId="505EBEA88C14462EABA7AE0399C91FC5">
    <w:name w:val="505EBEA88C14462EABA7AE0399C91FC5"/>
    <w:rsid w:val="004D4D11"/>
  </w:style>
  <w:style w:type="paragraph" w:customStyle="1" w:styleId="348004657D034E1D9F1ADC1B57BA576A">
    <w:name w:val="348004657D034E1D9F1ADC1B57BA576A"/>
    <w:rsid w:val="004D4D11"/>
  </w:style>
  <w:style w:type="paragraph" w:customStyle="1" w:styleId="B37176C77C7242AC81E9D1612036F76E">
    <w:name w:val="B37176C77C7242AC81E9D1612036F76E"/>
    <w:rsid w:val="004D4D11"/>
  </w:style>
  <w:style w:type="paragraph" w:customStyle="1" w:styleId="29B99016B8274541B5DC4E57814B46BF">
    <w:name w:val="29B99016B8274541B5DC4E57814B46BF"/>
    <w:rsid w:val="004D4D11"/>
  </w:style>
  <w:style w:type="paragraph" w:customStyle="1" w:styleId="C6420D3CD7FF4E9894B05B1495901717">
    <w:name w:val="C6420D3CD7FF4E9894B05B1495901717"/>
    <w:rsid w:val="004D4D11"/>
  </w:style>
  <w:style w:type="paragraph" w:customStyle="1" w:styleId="8CF1FD55663B4133A5FA6D67419B8CB8">
    <w:name w:val="8CF1FD55663B4133A5FA6D67419B8CB8"/>
    <w:rsid w:val="004D4D11"/>
  </w:style>
  <w:style w:type="paragraph" w:customStyle="1" w:styleId="DFE36AFC397C4AFE89C34BBDFBF6A99A">
    <w:name w:val="DFE36AFC397C4AFE89C34BBDFBF6A99A"/>
    <w:rsid w:val="004D4D11"/>
  </w:style>
  <w:style w:type="paragraph" w:customStyle="1" w:styleId="43214AD94CF94B23B1EA152ABF41DBBA">
    <w:name w:val="43214AD94CF94B23B1EA152ABF41DBBA"/>
    <w:rsid w:val="004D4D11"/>
  </w:style>
  <w:style w:type="paragraph" w:customStyle="1" w:styleId="DC339C1CFE94462F8502DE0057603FAB">
    <w:name w:val="DC339C1CFE94462F8502DE0057603FAB"/>
    <w:rsid w:val="004D4D11"/>
  </w:style>
  <w:style w:type="paragraph" w:customStyle="1" w:styleId="7F9209D18822479FB1F35F5DB35E9CA9">
    <w:name w:val="7F9209D18822479FB1F35F5DB35E9CA9"/>
    <w:rsid w:val="004D4D11"/>
  </w:style>
  <w:style w:type="paragraph" w:customStyle="1" w:styleId="2B99931D29504E96A7C545D518E6823A">
    <w:name w:val="2B99931D29504E96A7C545D518E6823A"/>
    <w:rsid w:val="004D4D11"/>
  </w:style>
  <w:style w:type="paragraph" w:customStyle="1" w:styleId="AE9FDF9B52E949C7B94C74EF2DA8F19E">
    <w:name w:val="AE9FDF9B52E949C7B94C74EF2DA8F19E"/>
    <w:rsid w:val="004D4D11"/>
  </w:style>
  <w:style w:type="paragraph" w:customStyle="1" w:styleId="9B1EC2728E1048FE9BFF66E386BAD13D">
    <w:name w:val="9B1EC2728E1048FE9BFF66E386BAD13D"/>
    <w:rsid w:val="004D4D11"/>
  </w:style>
  <w:style w:type="paragraph" w:customStyle="1" w:styleId="6945763D06544D9AB21EB0ADE7CCFB72">
    <w:name w:val="6945763D06544D9AB21EB0ADE7CCFB72"/>
    <w:rsid w:val="004D4D11"/>
  </w:style>
  <w:style w:type="paragraph" w:customStyle="1" w:styleId="00C95DE29B0E4ACCB627B4B9F317FE3A">
    <w:name w:val="00C95DE29B0E4ACCB627B4B9F317FE3A"/>
    <w:rsid w:val="004D4D11"/>
  </w:style>
  <w:style w:type="paragraph" w:customStyle="1" w:styleId="4E2F9C50A3904011BAEA0538E7D6C2F7">
    <w:name w:val="4E2F9C50A3904011BAEA0538E7D6C2F7"/>
    <w:rsid w:val="004D4D11"/>
  </w:style>
  <w:style w:type="paragraph" w:customStyle="1" w:styleId="0607E62E30EC475CA428D87FE0D470A6">
    <w:name w:val="0607E62E30EC475CA428D87FE0D470A6"/>
    <w:rsid w:val="004D4D11"/>
  </w:style>
  <w:style w:type="paragraph" w:customStyle="1" w:styleId="284FD34A234349D69FC16DFADA133D32">
    <w:name w:val="284FD34A234349D69FC16DFADA133D32"/>
    <w:rsid w:val="004D4D11"/>
  </w:style>
  <w:style w:type="paragraph" w:customStyle="1" w:styleId="DFFBDDF81EC24DF3BCA1EEF7DFF6D22A">
    <w:name w:val="DFFBDDF81EC24DF3BCA1EEF7DFF6D22A"/>
    <w:rsid w:val="004D4D11"/>
  </w:style>
  <w:style w:type="paragraph" w:customStyle="1" w:styleId="9CFB5BC58A3545838FA400B0D2F749A6">
    <w:name w:val="9CFB5BC58A3545838FA400B0D2F749A6"/>
    <w:rsid w:val="004D4D11"/>
  </w:style>
  <w:style w:type="paragraph" w:customStyle="1" w:styleId="5D5A800C72E2403CB070E6C9C59AD9B6">
    <w:name w:val="5D5A800C72E2403CB070E6C9C59AD9B6"/>
    <w:rsid w:val="004D4D11"/>
  </w:style>
  <w:style w:type="paragraph" w:customStyle="1" w:styleId="3BB11886750948988FD2C1DC780FB85D">
    <w:name w:val="3BB11886750948988FD2C1DC780FB85D"/>
    <w:rsid w:val="004D4D11"/>
  </w:style>
  <w:style w:type="paragraph" w:customStyle="1" w:styleId="0EE9BEB08AAD4B5F81E214595C490D31">
    <w:name w:val="0EE9BEB08AAD4B5F81E214595C490D31"/>
    <w:rsid w:val="004D4D11"/>
  </w:style>
  <w:style w:type="paragraph" w:customStyle="1" w:styleId="273B86609D2F474EA2C1753C052D4073">
    <w:name w:val="273B86609D2F474EA2C1753C052D4073"/>
    <w:rsid w:val="004D4D11"/>
  </w:style>
  <w:style w:type="paragraph" w:customStyle="1" w:styleId="F6D685DED5ED48B6B55E4E653A483EBC">
    <w:name w:val="F6D685DED5ED48B6B55E4E653A483EBC"/>
    <w:rsid w:val="004D4D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D4D11"/>
    <w:rPr>
      <w:color w:val="808080"/>
    </w:rPr>
  </w:style>
  <w:style w:type="paragraph" w:customStyle="1" w:styleId="6A8872CB78E04150B58F08AE9E2EAACF">
    <w:name w:val="6A8872CB78E04150B58F08AE9E2EAACF"/>
    <w:rsid w:val="004D4D11"/>
  </w:style>
  <w:style w:type="paragraph" w:customStyle="1" w:styleId="118131B5737744FDB5A4A95D4E3418B6">
    <w:name w:val="118131B5737744FDB5A4A95D4E3418B6"/>
    <w:rsid w:val="004D4D11"/>
  </w:style>
  <w:style w:type="paragraph" w:customStyle="1" w:styleId="88527677F708489CB831F75C49AB8D91">
    <w:name w:val="88527677F708489CB831F75C49AB8D91"/>
    <w:rsid w:val="004D4D11"/>
  </w:style>
  <w:style w:type="paragraph" w:customStyle="1" w:styleId="36A42FCD41004976A7CFAB0E7FD1AEA9">
    <w:name w:val="36A42FCD41004976A7CFAB0E7FD1AEA9"/>
    <w:rsid w:val="004D4D11"/>
  </w:style>
  <w:style w:type="paragraph" w:customStyle="1" w:styleId="505EBEA88C14462EABA7AE0399C91FC5">
    <w:name w:val="505EBEA88C14462EABA7AE0399C91FC5"/>
    <w:rsid w:val="004D4D11"/>
  </w:style>
  <w:style w:type="paragraph" w:customStyle="1" w:styleId="348004657D034E1D9F1ADC1B57BA576A">
    <w:name w:val="348004657D034E1D9F1ADC1B57BA576A"/>
    <w:rsid w:val="004D4D11"/>
  </w:style>
  <w:style w:type="paragraph" w:customStyle="1" w:styleId="B37176C77C7242AC81E9D1612036F76E">
    <w:name w:val="B37176C77C7242AC81E9D1612036F76E"/>
    <w:rsid w:val="004D4D11"/>
  </w:style>
  <w:style w:type="paragraph" w:customStyle="1" w:styleId="29B99016B8274541B5DC4E57814B46BF">
    <w:name w:val="29B99016B8274541B5DC4E57814B46BF"/>
    <w:rsid w:val="004D4D11"/>
  </w:style>
  <w:style w:type="paragraph" w:customStyle="1" w:styleId="C6420D3CD7FF4E9894B05B1495901717">
    <w:name w:val="C6420D3CD7FF4E9894B05B1495901717"/>
    <w:rsid w:val="004D4D11"/>
  </w:style>
  <w:style w:type="paragraph" w:customStyle="1" w:styleId="8CF1FD55663B4133A5FA6D67419B8CB8">
    <w:name w:val="8CF1FD55663B4133A5FA6D67419B8CB8"/>
    <w:rsid w:val="004D4D11"/>
  </w:style>
  <w:style w:type="paragraph" w:customStyle="1" w:styleId="DFE36AFC397C4AFE89C34BBDFBF6A99A">
    <w:name w:val="DFE36AFC397C4AFE89C34BBDFBF6A99A"/>
    <w:rsid w:val="004D4D11"/>
  </w:style>
  <w:style w:type="paragraph" w:customStyle="1" w:styleId="43214AD94CF94B23B1EA152ABF41DBBA">
    <w:name w:val="43214AD94CF94B23B1EA152ABF41DBBA"/>
    <w:rsid w:val="004D4D11"/>
  </w:style>
  <w:style w:type="paragraph" w:customStyle="1" w:styleId="DC339C1CFE94462F8502DE0057603FAB">
    <w:name w:val="DC339C1CFE94462F8502DE0057603FAB"/>
    <w:rsid w:val="004D4D11"/>
  </w:style>
  <w:style w:type="paragraph" w:customStyle="1" w:styleId="7F9209D18822479FB1F35F5DB35E9CA9">
    <w:name w:val="7F9209D18822479FB1F35F5DB35E9CA9"/>
    <w:rsid w:val="004D4D11"/>
  </w:style>
  <w:style w:type="paragraph" w:customStyle="1" w:styleId="2B99931D29504E96A7C545D518E6823A">
    <w:name w:val="2B99931D29504E96A7C545D518E6823A"/>
    <w:rsid w:val="004D4D11"/>
  </w:style>
  <w:style w:type="paragraph" w:customStyle="1" w:styleId="AE9FDF9B52E949C7B94C74EF2DA8F19E">
    <w:name w:val="AE9FDF9B52E949C7B94C74EF2DA8F19E"/>
    <w:rsid w:val="004D4D11"/>
  </w:style>
  <w:style w:type="paragraph" w:customStyle="1" w:styleId="9B1EC2728E1048FE9BFF66E386BAD13D">
    <w:name w:val="9B1EC2728E1048FE9BFF66E386BAD13D"/>
    <w:rsid w:val="004D4D11"/>
  </w:style>
  <w:style w:type="paragraph" w:customStyle="1" w:styleId="6945763D06544D9AB21EB0ADE7CCFB72">
    <w:name w:val="6945763D06544D9AB21EB0ADE7CCFB72"/>
    <w:rsid w:val="004D4D11"/>
  </w:style>
  <w:style w:type="paragraph" w:customStyle="1" w:styleId="00C95DE29B0E4ACCB627B4B9F317FE3A">
    <w:name w:val="00C95DE29B0E4ACCB627B4B9F317FE3A"/>
    <w:rsid w:val="004D4D11"/>
  </w:style>
  <w:style w:type="paragraph" w:customStyle="1" w:styleId="4E2F9C50A3904011BAEA0538E7D6C2F7">
    <w:name w:val="4E2F9C50A3904011BAEA0538E7D6C2F7"/>
    <w:rsid w:val="004D4D11"/>
  </w:style>
  <w:style w:type="paragraph" w:customStyle="1" w:styleId="0607E62E30EC475CA428D87FE0D470A6">
    <w:name w:val="0607E62E30EC475CA428D87FE0D470A6"/>
    <w:rsid w:val="004D4D11"/>
  </w:style>
  <w:style w:type="paragraph" w:customStyle="1" w:styleId="284FD34A234349D69FC16DFADA133D32">
    <w:name w:val="284FD34A234349D69FC16DFADA133D32"/>
    <w:rsid w:val="004D4D11"/>
  </w:style>
  <w:style w:type="paragraph" w:customStyle="1" w:styleId="DFFBDDF81EC24DF3BCA1EEF7DFF6D22A">
    <w:name w:val="DFFBDDF81EC24DF3BCA1EEF7DFF6D22A"/>
    <w:rsid w:val="004D4D11"/>
  </w:style>
  <w:style w:type="paragraph" w:customStyle="1" w:styleId="9CFB5BC58A3545838FA400B0D2F749A6">
    <w:name w:val="9CFB5BC58A3545838FA400B0D2F749A6"/>
    <w:rsid w:val="004D4D11"/>
  </w:style>
  <w:style w:type="paragraph" w:customStyle="1" w:styleId="5D5A800C72E2403CB070E6C9C59AD9B6">
    <w:name w:val="5D5A800C72E2403CB070E6C9C59AD9B6"/>
    <w:rsid w:val="004D4D11"/>
  </w:style>
  <w:style w:type="paragraph" w:customStyle="1" w:styleId="3BB11886750948988FD2C1DC780FB85D">
    <w:name w:val="3BB11886750948988FD2C1DC780FB85D"/>
    <w:rsid w:val="004D4D11"/>
  </w:style>
  <w:style w:type="paragraph" w:customStyle="1" w:styleId="0EE9BEB08AAD4B5F81E214595C490D31">
    <w:name w:val="0EE9BEB08AAD4B5F81E214595C490D31"/>
    <w:rsid w:val="004D4D11"/>
  </w:style>
  <w:style w:type="paragraph" w:customStyle="1" w:styleId="273B86609D2F474EA2C1753C052D4073">
    <w:name w:val="273B86609D2F474EA2C1753C052D4073"/>
    <w:rsid w:val="004D4D11"/>
  </w:style>
  <w:style w:type="paragraph" w:customStyle="1" w:styleId="F6D685DED5ED48B6B55E4E653A483EBC">
    <w:name w:val="F6D685DED5ED48B6B55E4E653A483EBC"/>
    <w:rsid w:val="004D4D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SILocalization_x002c_00ACCB6D_x002d_63E9_x002d_4C2B_x002d_ADD8_x002d_3BEB97C1EF26 xmlns="824b74cb-f5ec-4abd-ac06-de453fa2667f" xsi:nil="true"/>
    <Checked_x0020_In_x0020_From_x0020_360_x00b0__x0020_By xmlns="824b74cb-f5ec-4abd-ac06-de453fa2667f" xsi:nil="true"/>
    <_x0024_Resources_x003a_SILocalization_x002c_9FAAD48B_x002d_B0D9_x002d_4ea4_x002d_88D3_x002d_6170FF9A7B50 xmlns="824b74cb-f5ec-4abd-ac06-de453fa2667f">
      <Url xsi:nil="true"/>
      <Description xsi:nil="true"/>
    </_x0024_Resources_x003a_SILocalization_x002c_9FAAD48B_x002d_B0D9_x002d_4ea4_x002d_88D3_x002d_6170FF9A7B50>
    <Checked_x0020_Out_x0020_From_x0020_360_x00b0__x0020_By xmlns="824b74cb-f5ec-4abd-ac06-de453fa2667f" xsi:nil="true"/>
    <_x0024_Resources_x003a_SILocalization_x002c_FAB58418_x002d_8E66_x002d_4036_x002d_B681_x002d_AA52C18AE13E xmlns="824b74cb-f5ec-4abd-ac06-de453fa2667f" xsi:nil="true"/>
    <_x0024_Resources_x003a_SILocalization_x002c_1FF075C0_x002d_6FC7_x002d_4BC7_x002d_95E5_x002d_8748F3B91700 xmlns="824b74cb-f5ec-4abd-ac06-de453fa2667f" xsi:nil="true"/>
    <_x0024_Resources_x003a_SILocalization_x002c_04aa6f84_x002d_b651_x002d_4ed8_x002d_915d_x002d_6d6fbd0420e5 xmlns="824b74cb-f5ec-4abd-ac06-de453fa2667f" xsi:nil="true"/>
    <FileRecNo xmlns="824b74cb-f5ec-4abd-ac06-de453fa2667f" xsi:nil="true"/>
    <_x0024_Resources_x003a_SILocalization_x002c_2A847938_x002d_2AE0_x002d_4524_x002d_B061_x002d_23E9801152CA xmlns="824b74cb-f5ec-4abd-ac06-de453fa2667f" xsi:nil="true"/>
    <_x0024_Resources_x003a_SILocalization_x002c_BE5601D0_x002d_D879_x002d_4DD1_x002d_A08E_x002d_5646297984B4 xmlns="824b74cb-f5ec-4abd-ac06-de453fa2667f" xsi:nil="true"/>
    <_x0024_Resources_x003a_SILocalization_x002c_SI_x002e_PersonalLibrary_x002e_CheckedOutFrom360FieldId xmlns="824b74cb-f5ec-4abd-ac06-de453fa2667f">false</_x0024_Resources_x003a_SILocalization_x002c_SI_x002e_PersonalLibrary_x002e_CheckedOutFrom360Field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979FC46BA656746AD7D2BC06F122DA9" ma:contentTypeVersion="11" ma:contentTypeDescription="Opprett et nytt dokument." ma:contentTypeScope="" ma:versionID="5ff73977c1a963f1d811f3bfa5844112">
  <xsd:schema xmlns:xsd="http://www.w3.org/2001/XMLSchema" xmlns:xs="http://www.w3.org/2001/XMLSchema" xmlns:p="http://schemas.microsoft.com/office/2006/metadata/properties" xmlns:ns2="824b74cb-f5ec-4abd-ac06-de453fa2667f" targetNamespace="http://schemas.microsoft.com/office/2006/metadata/properties" ma:root="true" ma:fieldsID="38c92bfe32a06924eb4532a615c0cc38" ns2:_="">
    <xsd:import namespace="824b74cb-f5ec-4abd-ac06-de453fa2667f"/>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b74cb-f5ec-4abd-ac06-de453fa2667f"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j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Utsjekket fra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67E762-47C4-48AF-B3DE-75C6B74709A0}">
  <ds:schemaRefs>
    <ds:schemaRef ds:uri="http://schemas.microsoft.com/office/infopath/2007/PartnerControls"/>
    <ds:schemaRef ds:uri="824b74cb-f5ec-4abd-ac06-de453fa2667f"/>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01AB456-9CE0-4BAE-B06D-69324A031F34}">
  <ds:schemaRefs>
    <ds:schemaRef ds:uri="http://schemas.microsoft.com/sharepoint/v3/contenttype/forms"/>
  </ds:schemaRefs>
</ds:datastoreItem>
</file>

<file path=customXml/itemProps3.xml><?xml version="1.0" encoding="utf-8"?>
<ds:datastoreItem xmlns:ds="http://schemas.openxmlformats.org/officeDocument/2006/customXml" ds:itemID="{CD3E98DE-0742-499E-AD70-881EFA4BE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b74cb-f5ec-4abd-ac06-de453fa26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MU_Moteinnkalling_NO</Template>
  <TotalTime>382</TotalTime>
  <Pages>18</Pages>
  <Words>2729</Words>
  <Characters>14469</Characters>
  <Application>Microsoft Office Word</Application>
  <DocSecurity>8</DocSecurity>
  <Lines>120</Lines>
  <Paragraphs>34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Kontrollutvalget i Andebu 28.10.2015 kl. 18:00</vt:lpstr>
      <vt:lpstr>Møteinnkalling </vt:lpstr>
    </vt:vector>
  </TitlesOfParts>
  <Company>Kontrollutvalget i Andebu</Company>
  <LinksUpToDate>false</LinksUpToDate>
  <CharactersWithSpaces>17164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Kontrollutvalget i Andebu 28.10.2015 kl. 18:00</dc:title>
  <dc:creator>Gaute Hesjedal</dc:creator>
  <cp:lastModifiedBy>Gaute Hesjedal</cp:lastModifiedBy>
  <cp:revision>3</cp:revision>
  <cp:lastPrinted>2015-10-21T12:48:00Z</cp:lastPrinted>
  <dcterms:created xsi:type="dcterms:W3CDTF">2015-10-21T12:45:00Z</dcterms:created>
  <dcterms:modified xsi:type="dcterms:W3CDTF">2015-10-21T19:11:00Z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50123</vt:lpwstr>
  </property>
  <property fmtid="{D5CDD505-2E9C-101B-9397-08002B2CF9AE}" pid="5" name="fileId">
    <vt:lpwstr>
    </vt:lpwstr>
  </property>
  <property fmtid="{D5CDD505-2E9C-101B-9397-08002B2CF9AE}" pid="6" name="filePath">
    <vt:lpwstr>\\FARM1WFE1@9081\PersonalLibraries\gaute@viksre.no\checked out files</vt:lpwstr>
  </property>
  <property fmtid="{D5CDD505-2E9C-101B-9397-08002B2CF9AE}" pid="7" name="templateFilePath">
    <vt:lpwstr>\\FARM1WFE1\docprod_86891757-e183-473d-98a6-29b26309c38d\templates\MU_Moteinnkalling_NO.dotm</vt:lpwstr>
  </property>
  <property fmtid="{D5CDD505-2E9C-101B-9397-08002B2CF9AE}" pid="8" name="filePathOneNote">
    <vt:lpwstr>\\farm1wfe1\360users_86891757-e183-473d-98a6-29b26309c38d\onenote\gaute@viksre.no\</vt:lpwstr>
  </property>
  <property fmtid="{D5CDD505-2E9C-101B-9397-08002B2CF9AE}" pid="9" name="comment">
    <vt:lpwstr>
    </vt:lpwstr>
  </property>
  <property fmtid="{D5CDD505-2E9C-101B-9397-08002B2CF9AE}" pid="10" name="sourceId">
    <vt:lpwstr>200249</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gaute@viksre.no</vt:lpwstr>
  </property>
  <property fmtid="{D5CDD505-2E9C-101B-9397-08002B2CF9AE}" pid="14" name="modifiedBy">
    <vt:lpwstr>gaute@viksre.no</vt:lpwstr>
  </property>
  <property fmtid="{D5CDD505-2E9C-101B-9397-08002B2CF9AE}" pid="15" name="serverName">
    <vt:lpwstr>viks.public360online.com</vt:lpwstr>
  </property>
  <property fmtid="{D5CDD505-2E9C-101B-9397-08002B2CF9AE}" pid="16" name="protocol">
    <vt:lpwstr>on</vt:lpwstr>
  </property>
  <property fmtid="{D5CDD505-2E9C-101B-9397-08002B2CF9AE}" pid="17" name="site">
    <vt:lpwstr>/view.aspx</vt:lpwstr>
  </property>
  <property fmtid="{D5CDD505-2E9C-101B-9397-08002B2CF9AE}" pid="18" name="externalUser">
    <vt:lpwstr>
    </vt:lpwstr>
  </property>
  <property fmtid="{D5CDD505-2E9C-101B-9397-08002B2CF9AE}" pid="19" name="Operation">
    <vt:lpwstr>CheckoutFile</vt:lpwstr>
  </property>
  <property fmtid="{D5CDD505-2E9C-101B-9397-08002B2CF9AE}" pid="20" name="gbsTemplate">
    <vt:lpwstr>Agenda</vt:lpwstr>
  </property>
  <property fmtid="{D5CDD505-2E9C-101B-9397-08002B2CF9AE}" pid="21" name="gbs_meetingID">
    <vt:lpwstr>200249</vt:lpwstr>
  </property>
  <property fmtid="{D5CDD505-2E9C-101B-9397-08002B2CF9AE}" pid="22" name="gbs_board">
    <vt:lpwstr>Kontrollutvalget i Andebu</vt:lpwstr>
  </property>
  <property fmtid="{D5CDD505-2E9C-101B-9397-08002B2CF9AE}" pid="23" name="gbs_boardID">
    <vt:lpwstr>200063</vt:lpwstr>
  </property>
  <property fmtid="{D5CDD505-2E9C-101B-9397-08002B2CF9AE}" pid="24" name="gbs_meetingdate">
    <vt:lpwstr>28.10.2015</vt:lpwstr>
  </property>
  <property fmtid="{D5CDD505-2E9C-101B-9397-08002B2CF9AE}" pid="25" name="gbs_location">
    <vt:lpwstr>Formannskapssalen, Herredshuset</vt:lpwstr>
  </property>
  <property fmtid="{D5CDD505-2E9C-101B-9397-08002B2CF9AE}" pid="26" name="gbs_TemplatePath">
    <vt:lpwstr>https://viks.public360online.com/360Templates/</vt:lpwstr>
  </property>
  <property fmtid="{D5CDD505-2E9C-101B-9397-08002B2CF9AE}" pid="27" name="gbs_boardCode">
    <vt:lpwstr/>
  </property>
  <property fmtid="{D5CDD505-2E9C-101B-9397-08002B2CF9AE}" pid="28" name="gbs_UserID">
    <vt:lpwstr>200001</vt:lpwstr>
  </property>
  <property fmtid="{D5CDD505-2E9C-101B-9397-08002B2CF9AE}" pid="29" name="gbs_UserOrgUnitID">
    <vt:lpwstr>506</vt:lpwstr>
  </property>
  <property fmtid="{D5CDD505-2E9C-101B-9397-08002B2CF9AE}" pid="30" name="gbs_numrecs">
    <vt:lpwstr>0</vt:lpwstr>
  </property>
  <property fmtid="{D5CDD505-2E9C-101B-9397-08002B2CF9AE}" pid="31" name="gbs_ToAuthorization">
    <vt:lpwstr/>
  </property>
  <property fmtid="{D5CDD505-2E9C-101B-9397-08002B2CF9AE}" pid="32" name="gbs_ToAccessCode">
    <vt:lpwstr/>
  </property>
  <property fmtid="{D5CDD505-2E9C-101B-9397-08002B2CF9AE}" pid="33" name="BackOfficeType">
    <vt:lpwstr>produce</vt:lpwstr>
  </property>
  <property fmtid="{D5CDD505-2E9C-101B-9397-08002B2CF9AE}" pid="34" name="ContentTypeId">
    <vt:lpwstr>0x0101004979FC46BA656746AD7D2BC06F122DA9</vt:lpwstr>
  </property>
</Properties>
</file>